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1E2" w:rsidRDefault="002A31E2" w:rsidP="00C53897">
      <w:pPr>
        <w:jc w:val="center"/>
        <w:rPr>
          <w:sz w:val="28"/>
          <w:szCs w:val="28"/>
        </w:rPr>
      </w:pPr>
    </w:p>
    <w:p w:rsidR="002A31E2" w:rsidRPr="00E815B0" w:rsidRDefault="002A31E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Pr="00E815B0">
        <w:rPr>
          <w:sz w:val="28"/>
          <w:szCs w:val="28"/>
        </w:rPr>
        <w:t xml:space="preserve"> ÜNİVERSİTESİ TUNCELİ MESLEK YÜKSEKOKULU</w:t>
      </w:r>
    </w:p>
    <w:p w:rsidR="002A31E2" w:rsidRDefault="002A31E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2024-2025 GÜZ </w:t>
      </w:r>
      <w:r w:rsidRPr="00E815B0">
        <w:rPr>
          <w:sz w:val="28"/>
          <w:szCs w:val="28"/>
        </w:rPr>
        <w:t xml:space="preserve"> DÖNEMİ </w:t>
      </w:r>
      <w:r>
        <w:rPr>
          <w:b/>
          <w:sz w:val="28"/>
          <w:szCs w:val="28"/>
        </w:rPr>
        <w:t>HARİTA VE KADASTRO BÖLÜMÜ</w:t>
      </w:r>
    </w:p>
    <w:p w:rsidR="002A31E2" w:rsidRPr="00E815B0" w:rsidRDefault="002A31E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Pr="00E815B0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1"/>
        <w:gridCol w:w="993"/>
        <w:gridCol w:w="4014"/>
        <w:gridCol w:w="1230"/>
        <w:gridCol w:w="4820"/>
      </w:tblGrid>
      <w:tr w:rsidR="002A31E2" w:rsidRPr="00E815B0" w:rsidTr="00697819">
        <w:trPr>
          <w:trHeight w:val="737"/>
        </w:trPr>
        <w:tc>
          <w:tcPr>
            <w:tcW w:w="981" w:type="dxa"/>
            <w:vMerge w:val="restart"/>
            <w:vAlign w:val="center"/>
          </w:tcPr>
          <w:p w:rsidR="002A31E2" w:rsidRPr="00657B2A" w:rsidRDefault="002A31E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:rsidR="002A31E2" w:rsidRPr="002939A3" w:rsidRDefault="002A31E2" w:rsidP="002B179F">
            <w:pPr>
              <w:jc w:val="center"/>
              <w:rPr>
                <w:b/>
                <w:sz w:val="20"/>
                <w:szCs w:val="20"/>
              </w:rPr>
            </w:pPr>
            <w:r w:rsidRPr="002939A3">
              <w:rPr>
                <w:b/>
                <w:sz w:val="22"/>
                <w:szCs w:val="22"/>
              </w:rPr>
              <w:t xml:space="preserve">HARİTA ve KADASTRO BÖLÜMÜ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/>
            <w:vAlign w:val="center"/>
          </w:tcPr>
          <w:p w:rsidR="002A31E2" w:rsidRPr="00657B2A" w:rsidRDefault="002A31E2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A31E2" w:rsidRPr="00657B2A" w:rsidRDefault="002A31E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</w:tcPr>
          <w:p w:rsidR="002A31E2" w:rsidRPr="00657B2A" w:rsidRDefault="002A31E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</w:tcPr>
          <w:p w:rsidR="002A31E2" w:rsidRPr="00657B2A" w:rsidRDefault="002A31E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</w:tcPr>
          <w:p w:rsidR="002A31E2" w:rsidRPr="00657B2A" w:rsidRDefault="002A31E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2A31E2" w:rsidRPr="00E815B0" w:rsidTr="009A70DC">
        <w:trPr>
          <w:trHeight w:val="737"/>
        </w:trPr>
        <w:tc>
          <w:tcPr>
            <w:tcW w:w="981" w:type="dxa"/>
            <w:vMerge w:val="restart"/>
            <w:shd w:val="clear" w:color="auto" w:fill="F2F2F2"/>
            <w:vAlign w:val="center"/>
          </w:tcPr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11.11.2024</w:t>
            </w:r>
          </w:p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/>
            <w:vAlign w:val="center"/>
          </w:tcPr>
          <w:p w:rsidR="002A31E2" w:rsidRPr="00C53897" w:rsidRDefault="002A31E2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/>
          </w:tcPr>
          <w:p w:rsidR="002A31E2" w:rsidRDefault="002A31E2" w:rsidP="00580AED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Yabancı Dil I       </w:t>
            </w:r>
            <w:r>
              <w:rPr>
                <w:sz w:val="20"/>
                <w:szCs w:val="20"/>
              </w:rPr>
              <w:t xml:space="preserve">   </w:t>
            </w:r>
          </w:p>
          <w:p w:rsidR="002A31E2" w:rsidRDefault="002A31E2" w:rsidP="00580AED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(S.ARSLANOĞLU)</w:t>
            </w:r>
            <w:r w:rsidRPr="007546DB">
              <w:rPr>
                <w:sz w:val="20"/>
                <w:szCs w:val="20"/>
              </w:rPr>
              <w:t xml:space="preserve"> </w:t>
            </w:r>
          </w:p>
          <w:p w:rsidR="002A31E2" w:rsidRPr="00C53897" w:rsidRDefault="002A31E2" w:rsidP="00D530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</w:t>
            </w:r>
            <w:r w:rsidRPr="007546D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  <w:bookmarkStart w:id="0" w:name="_GoBack"/>
            <w:bookmarkEnd w:id="0"/>
          </w:p>
        </w:tc>
        <w:tc>
          <w:tcPr>
            <w:tcW w:w="1230" w:type="dxa"/>
            <w:shd w:val="clear" w:color="auto" w:fill="F2F2F2"/>
            <w:vAlign w:val="center"/>
          </w:tcPr>
          <w:p w:rsidR="002A31E2" w:rsidRPr="00C53897" w:rsidRDefault="002A31E2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/>
            <w:vAlign w:val="center"/>
          </w:tcPr>
          <w:p w:rsidR="002A31E2" w:rsidRDefault="002A31E2" w:rsidP="00580A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Arazi Ölçmeleri III         </w:t>
            </w:r>
          </w:p>
          <w:p w:rsidR="002A31E2" w:rsidRPr="00F13799" w:rsidRDefault="002A31E2" w:rsidP="00D53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(E.YILDIZ)                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/>
            <w:vAlign w:val="center"/>
          </w:tcPr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A31E2" w:rsidRPr="00C53897" w:rsidRDefault="002A31E2" w:rsidP="00C461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C461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/>
          </w:tcPr>
          <w:p w:rsidR="002A31E2" w:rsidRDefault="002A31E2" w:rsidP="00C4616C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</w:p>
          <w:p w:rsidR="002A31E2" w:rsidRDefault="002A31E2" w:rsidP="00580A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Türk Dili I                 </w:t>
            </w:r>
          </w:p>
          <w:p w:rsidR="002A31E2" w:rsidRPr="001214CD" w:rsidRDefault="002A31E2" w:rsidP="00D53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(S.PERK)         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A31E2" w:rsidRPr="00C53897" w:rsidRDefault="002A31E2" w:rsidP="00CD3C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15:10</w:t>
            </w:r>
          </w:p>
          <w:p w:rsidR="002A31E2" w:rsidRDefault="002A31E2" w:rsidP="00CD3C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/>
          </w:tcPr>
          <w:p w:rsidR="002A31E2" w:rsidRDefault="002A31E2" w:rsidP="00C95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Gönüllülük           </w:t>
            </w:r>
          </w:p>
          <w:p w:rsidR="002A31E2" w:rsidRPr="007546DB" w:rsidRDefault="002A31E2" w:rsidP="00D530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(M. HADİ ASLAN)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/>
            <w:vAlign w:val="center"/>
          </w:tcPr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A31E2" w:rsidRPr="00C53897" w:rsidRDefault="002A31E2" w:rsidP="00C461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C461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/>
          </w:tcPr>
          <w:p w:rsidR="002A31E2" w:rsidRDefault="002A31E2" w:rsidP="00C461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Ölçmeleri I    </w:t>
            </w:r>
          </w:p>
          <w:p w:rsidR="002A31E2" w:rsidRPr="00C53897" w:rsidRDefault="002A31E2" w:rsidP="00D53083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(E.YILDIZ)       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/>
          </w:tcPr>
          <w:p w:rsidR="002A31E2" w:rsidRPr="00C53897" w:rsidRDefault="002A31E2" w:rsidP="00C4616C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2A31E2" w:rsidRPr="00E815B0" w:rsidTr="00416BA4">
        <w:trPr>
          <w:trHeight w:val="780"/>
        </w:trPr>
        <w:tc>
          <w:tcPr>
            <w:tcW w:w="981" w:type="dxa"/>
            <w:vMerge w:val="restart"/>
            <w:vAlign w:val="center"/>
          </w:tcPr>
          <w:p w:rsidR="002A31E2" w:rsidRPr="004A3A14" w:rsidRDefault="002A31E2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12.11.2024</w:t>
            </w:r>
          </w:p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:rsidR="002A31E2" w:rsidRDefault="002A31E2" w:rsidP="00580AED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Meslek Matematiği  </w:t>
            </w:r>
          </w:p>
          <w:p w:rsidR="002A31E2" w:rsidRPr="0031539C" w:rsidRDefault="002A31E2" w:rsidP="00D53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r w:rsidRPr="007546DB">
              <w:rPr>
                <w:sz w:val="20"/>
                <w:szCs w:val="20"/>
              </w:rPr>
              <w:t xml:space="preserve"> </w:t>
            </w:r>
            <w:r w:rsidRPr="00052D81">
              <w:rPr>
                <w:sz w:val="20"/>
                <w:szCs w:val="20"/>
              </w:rPr>
              <w:t>Y.KAÇAR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)            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7546D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230" w:type="dxa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:rsidR="002A31E2" w:rsidRDefault="002A31E2" w:rsidP="00C461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Yol Bilgisi         </w:t>
            </w:r>
          </w:p>
          <w:p w:rsidR="002A31E2" w:rsidRPr="00C53897" w:rsidRDefault="002A31E2" w:rsidP="00C461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(Z.AKSAĞAN)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/>
            <w:vAlign w:val="center"/>
          </w:tcPr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A31E2" w:rsidRPr="00C53897" w:rsidRDefault="002A31E2" w:rsidP="0058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58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:rsidR="002A31E2" w:rsidRDefault="002A31E2" w:rsidP="00580AED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Me</w:t>
            </w:r>
            <w:r>
              <w:rPr>
                <w:sz w:val="20"/>
                <w:szCs w:val="20"/>
              </w:rPr>
              <w:t xml:space="preserve">s. Trigonometri   </w:t>
            </w:r>
          </w:p>
          <w:p w:rsidR="002A31E2" w:rsidRPr="00C53897" w:rsidRDefault="002A31E2" w:rsidP="00D53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(M.ÇETİN)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Pr="007546D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230" w:type="dxa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820" w:type="dxa"/>
          </w:tcPr>
          <w:p w:rsidR="002A31E2" w:rsidRDefault="002A31E2" w:rsidP="00052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Taşınmaz Hukuku     </w:t>
            </w:r>
          </w:p>
          <w:p w:rsidR="002A31E2" w:rsidRPr="00C53897" w:rsidRDefault="002A31E2" w:rsidP="00052D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(M.Hadi ASLAN)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/>
            <w:vAlign w:val="center"/>
          </w:tcPr>
          <w:p w:rsidR="002A31E2" w:rsidRPr="004A3A14" w:rsidRDefault="002A31E2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13.11.2024</w:t>
            </w:r>
          </w:p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/>
            <w:vAlign w:val="center"/>
          </w:tcPr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/>
          </w:tcPr>
          <w:p w:rsidR="002A31E2" w:rsidRDefault="002A31E2" w:rsidP="00580AED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Aİİ</w:t>
            </w:r>
            <w:r>
              <w:rPr>
                <w:sz w:val="20"/>
                <w:szCs w:val="20"/>
              </w:rPr>
              <w:t xml:space="preserve">T 1              </w:t>
            </w:r>
            <w:r w:rsidRPr="007546DB">
              <w:rPr>
                <w:sz w:val="20"/>
                <w:szCs w:val="20"/>
              </w:rPr>
              <w:t xml:space="preserve"> </w:t>
            </w:r>
          </w:p>
          <w:p w:rsidR="002A31E2" w:rsidRPr="00C53897" w:rsidRDefault="002A31E2" w:rsidP="00580A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A.KIZKAPAN)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/>
          </w:tcPr>
          <w:p w:rsidR="002A31E2" w:rsidRDefault="002A31E2" w:rsidP="00052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Aplikasyon       </w:t>
            </w:r>
          </w:p>
          <w:p w:rsidR="002A31E2" w:rsidRPr="00C53897" w:rsidRDefault="002A31E2" w:rsidP="00052D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(M.Hadi ASLAN)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/>
            <w:vAlign w:val="center"/>
          </w:tcPr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/>
          </w:tcPr>
          <w:p w:rsidR="002A31E2" w:rsidRDefault="002A31E2" w:rsidP="00990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Temel Hukuk              </w:t>
            </w:r>
            <w:r w:rsidRPr="007546DB">
              <w:rPr>
                <w:sz w:val="20"/>
                <w:szCs w:val="20"/>
              </w:rPr>
              <w:t xml:space="preserve">  </w:t>
            </w:r>
          </w:p>
          <w:p w:rsidR="002A31E2" w:rsidRPr="00C53897" w:rsidRDefault="002A31E2" w:rsidP="009902A6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(S.BÖLER)                 </w:t>
            </w:r>
            <w:r w:rsidRPr="007546D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820" w:type="dxa"/>
            <w:shd w:val="clear" w:color="auto" w:fill="F2F2F2"/>
          </w:tcPr>
          <w:p w:rsidR="002A31E2" w:rsidRDefault="002A31E2" w:rsidP="00C95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Harita Çizimi II           </w:t>
            </w:r>
          </w:p>
          <w:p w:rsidR="002A31E2" w:rsidRPr="00C53897" w:rsidRDefault="002A31E2" w:rsidP="00C9548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(A.DİVİT KADI)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994D8A">
        <w:trPr>
          <w:trHeight w:val="737"/>
        </w:trPr>
        <w:tc>
          <w:tcPr>
            <w:tcW w:w="981" w:type="dxa"/>
            <w:vMerge w:val="restart"/>
            <w:vAlign w:val="center"/>
          </w:tcPr>
          <w:p w:rsidR="002A31E2" w:rsidRPr="004A3A14" w:rsidRDefault="002A31E2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14.11.2024</w:t>
            </w:r>
          </w:p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PRŞB</w:t>
            </w:r>
          </w:p>
          <w:p w:rsidR="002A31E2" w:rsidRPr="004A3A14" w:rsidRDefault="002A31E2" w:rsidP="009A5084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A31E2" w:rsidRPr="00C53897" w:rsidRDefault="002A31E2" w:rsidP="00735B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:rsidR="002A31E2" w:rsidRDefault="002A31E2" w:rsidP="00580A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İletişim Teknolojisi</w:t>
            </w:r>
            <w:r w:rsidRPr="007546DB">
              <w:rPr>
                <w:sz w:val="20"/>
                <w:szCs w:val="20"/>
              </w:rPr>
              <w:t xml:space="preserve">         </w:t>
            </w:r>
          </w:p>
          <w:p w:rsidR="002A31E2" w:rsidRPr="00C53897" w:rsidRDefault="002A31E2" w:rsidP="00580AED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(E.YAZGILI)    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230" w:type="dxa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:rsidR="002A31E2" w:rsidRDefault="002A31E2" w:rsidP="00052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Kadastro I                </w:t>
            </w:r>
          </w:p>
          <w:p w:rsidR="002A31E2" w:rsidRPr="00C53897" w:rsidRDefault="002A31E2" w:rsidP="00052D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(A.DİVİT.KADI)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vMerge/>
            <w:vAlign w:val="center"/>
          </w:tcPr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:rsidR="002A31E2" w:rsidRDefault="002A31E2" w:rsidP="00990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Çevre Koruma  </w:t>
            </w:r>
            <w:r w:rsidRPr="007546D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  <w:p w:rsidR="002A31E2" w:rsidRPr="007546DB" w:rsidRDefault="002A31E2" w:rsidP="00990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 E.AYDIN)     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</w:p>
          <w:p w:rsidR="002A31E2" w:rsidRPr="00C53897" w:rsidRDefault="002A31E2" w:rsidP="00D53083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230" w:type="dxa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820" w:type="dxa"/>
          </w:tcPr>
          <w:p w:rsidR="002A31E2" w:rsidRPr="00C53897" w:rsidRDefault="002A31E2" w:rsidP="00C9548A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</w:p>
        </w:tc>
      </w:tr>
      <w:tr w:rsidR="002A31E2" w:rsidRPr="00E815B0" w:rsidTr="00416BA4">
        <w:trPr>
          <w:trHeight w:val="737"/>
        </w:trPr>
        <w:tc>
          <w:tcPr>
            <w:tcW w:w="981" w:type="dxa"/>
            <w:shd w:val="clear" w:color="auto" w:fill="F2F2F2"/>
            <w:vAlign w:val="center"/>
          </w:tcPr>
          <w:p w:rsidR="002A31E2" w:rsidRPr="004A3A14" w:rsidRDefault="002A31E2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15.11.2024</w:t>
            </w:r>
          </w:p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:rsidR="002A31E2" w:rsidRPr="004A3A14" w:rsidRDefault="002A31E2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A31E2" w:rsidRPr="00C53897" w:rsidRDefault="002A31E2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/>
          </w:tcPr>
          <w:p w:rsidR="002A31E2" w:rsidRPr="00C53897" w:rsidRDefault="002A31E2" w:rsidP="009902A6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:rsidR="002A31E2" w:rsidRPr="00C53897" w:rsidRDefault="002A31E2" w:rsidP="00A21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/>
          </w:tcPr>
          <w:p w:rsidR="002A31E2" w:rsidRDefault="002A31E2" w:rsidP="00C95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Coğrafya Bilgisi       </w:t>
            </w:r>
          </w:p>
          <w:p w:rsidR="002A31E2" w:rsidRPr="00C53897" w:rsidRDefault="002A31E2" w:rsidP="00C9548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(A.DİVİT KADI)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105-106)</w:t>
            </w:r>
            <w:r w:rsidRPr="007546DB">
              <w:rPr>
                <w:sz w:val="20"/>
                <w:szCs w:val="20"/>
              </w:rPr>
              <w:t xml:space="preserve">      </w:t>
            </w:r>
          </w:p>
        </w:tc>
      </w:tr>
    </w:tbl>
    <w:p w:rsidR="002A31E2" w:rsidRPr="00E815B0" w:rsidRDefault="002A31E2" w:rsidP="00C53897">
      <w:pPr>
        <w:rPr>
          <w:sz w:val="2"/>
          <w:szCs w:val="2"/>
        </w:rPr>
      </w:pPr>
    </w:p>
    <w:p w:rsidR="002A31E2" w:rsidRPr="00D3113F" w:rsidRDefault="002A31E2" w:rsidP="0049267C">
      <w:pPr>
        <w:rPr>
          <w:sz w:val="2"/>
          <w:szCs w:val="2"/>
        </w:rPr>
      </w:pPr>
    </w:p>
    <w:sectPr w:rsidR="002A31E2" w:rsidRPr="00D3113F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1E2" w:rsidRDefault="002A31E2">
      <w:r>
        <w:separator/>
      </w:r>
    </w:p>
  </w:endnote>
  <w:endnote w:type="continuationSeparator" w:id="0">
    <w:p w:rsidR="002A31E2" w:rsidRDefault="002A3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E2" w:rsidRDefault="002A31E2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31E2" w:rsidRDefault="002A31E2" w:rsidP="002A3A9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E2" w:rsidRDefault="002A31E2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A31E2" w:rsidRDefault="002A31E2" w:rsidP="002A3A9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1E2" w:rsidRDefault="002A31E2">
      <w:r>
        <w:separator/>
      </w:r>
    </w:p>
  </w:footnote>
  <w:footnote w:type="continuationSeparator" w:id="0">
    <w:p w:rsidR="002A31E2" w:rsidRDefault="002A31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52D81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1D21"/>
    <w:rsid w:val="00112B45"/>
    <w:rsid w:val="001134D0"/>
    <w:rsid w:val="001143F7"/>
    <w:rsid w:val="00114F2D"/>
    <w:rsid w:val="00117D08"/>
    <w:rsid w:val="001214CD"/>
    <w:rsid w:val="00121B78"/>
    <w:rsid w:val="00122209"/>
    <w:rsid w:val="001231A1"/>
    <w:rsid w:val="00133302"/>
    <w:rsid w:val="0013330D"/>
    <w:rsid w:val="00135767"/>
    <w:rsid w:val="001366C4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3C29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642A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39A3"/>
    <w:rsid w:val="0029475C"/>
    <w:rsid w:val="00294B07"/>
    <w:rsid w:val="00295093"/>
    <w:rsid w:val="002A1C0C"/>
    <w:rsid w:val="002A30E0"/>
    <w:rsid w:val="002A31E2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24E8"/>
    <w:rsid w:val="00307B3A"/>
    <w:rsid w:val="0031086B"/>
    <w:rsid w:val="0031125D"/>
    <w:rsid w:val="00311DA5"/>
    <w:rsid w:val="0031539C"/>
    <w:rsid w:val="00316369"/>
    <w:rsid w:val="00317EF0"/>
    <w:rsid w:val="003214D0"/>
    <w:rsid w:val="00324AE8"/>
    <w:rsid w:val="00326D6A"/>
    <w:rsid w:val="00330C94"/>
    <w:rsid w:val="00331A0E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0F1A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3A14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4F629B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034B"/>
    <w:rsid w:val="00566219"/>
    <w:rsid w:val="00570B73"/>
    <w:rsid w:val="00574411"/>
    <w:rsid w:val="00575A4F"/>
    <w:rsid w:val="00580AED"/>
    <w:rsid w:val="0058156A"/>
    <w:rsid w:val="00586964"/>
    <w:rsid w:val="0058749B"/>
    <w:rsid w:val="0059036C"/>
    <w:rsid w:val="00591BF8"/>
    <w:rsid w:val="00592850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2796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2C1B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9C5"/>
    <w:rsid w:val="00624A61"/>
    <w:rsid w:val="00635887"/>
    <w:rsid w:val="0063654A"/>
    <w:rsid w:val="006379F1"/>
    <w:rsid w:val="00641CB9"/>
    <w:rsid w:val="00642224"/>
    <w:rsid w:val="0064565D"/>
    <w:rsid w:val="0064693D"/>
    <w:rsid w:val="00650F75"/>
    <w:rsid w:val="00651B7E"/>
    <w:rsid w:val="0065279C"/>
    <w:rsid w:val="00657B2A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802"/>
    <w:rsid w:val="00731FFE"/>
    <w:rsid w:val="00735117"/>
    <w:rsid w:val="00735B2B"/>
    <w:rsid w:val="00737F3A"/>
    <w:rsid w:val="00740855"/>
    <w:rsid w:val="007415D2"/>
    <w:rsid w:val="0074485A"/>
    <w:rsid w:val="00751DF1"/>
    <w:rsid w:val="007532F5"/>
    <w:rsid w:val="007546DB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4435"/>
    <w:rsid w:val="007967F4"/>
    <w:rsid w:val="0079774D"/>
    <w:rsid w:val="007A1268"/>
    <w:rsid w:val="007A1962"/>
    <w:rsid w:val="007A2811"/>
    <w:rsid w:val="007A2950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D4FA8"/>
    <w:rsid w:val="007E08F9"/>
    <w:rsid w:val="007E0F0E"/>
    <w:rsid w:val="007E1C2C"/>
    <w:rsid w:val="007E382E"/>
    <w:rsid w:val="007E5FBB"/>
    <w:rsid w:val="007E6603"/>
    <w:rsid w:val="007F0C05"/>
    <w:rsid w:val="007F3E80"/>
    <w:rsid w:val="007F61B9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52BB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373B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22B3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A6"/>
    <w:rsid w:val="009902B2"/>
    <w:rsid w:val="00992A55"/>
    <w:rsid w:val="00992AD2"/>
    <w:rsid w:val="0099364F"/>
    <w:rsid w:val="00994D8A"/>
    <w:rsid w:val="00997613"/>
    <w:rsid w:val="009A2591"/>
    <w:rsid w:val="009A2D7F"/>
    <w:rsid w:val="009A4A9E"/>
    <w:rsid w:val="009A4CDC"/>
    <w:rsid w:val="009A5084"/>
    <w:rsid w:val="009A70DC"/>
    <w:rsid w:val="009B17FE"/>
    <w:rsid w:val="009B2EF1"/>
    <w:rsid w:val="009B49BB"/>
    <w:rsid w:val="009B565D"/>
    <w:rsid w:val="009B650D"/>
    <w:rsid w:val="009C30CA"/>
    <w:rsid w:val="009C31D2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101F"/>
    <w:rsid w:val="00A2328D"/>
    <w:rsid w:val="00A23DCC"/>
    <w:rsid w:val="00A24C62"/>
    <w:rsid w:val="00A259D2"/>
    <w:rsid w:val="00A33979"/>
    <w:rsid w:val="00A35754"/>
    <w:rsid w:val="00A371E6"/>
    <w:rsid w:val="00A37C96"/>
    <w:rsid w:val="00A40B65"/>
    <w:rsid w:val="00A4482F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09"/>
    <w:rsid w:val="00A66EC6"/>
    <w:rsid w:val="00A72C3A"/>
    <w:rsid w:val="00A758B2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42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319D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8DD"/>
    <w:rsid w:val="00C40B50"/>
    <w:rsid w:val="00C40EDD"/>
    <w:rsid w:val="00C432BE"/>
    <w:rsid w:val="00C44EF1"/>
    <w:rsid w:val="00C4616C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0BAD"/>
    <w:rsid w:val="00C937F4"/>
    <w:rsid w:val="00C94A58"/>
    <w:rsid w:val="00C9548A"/>
    <w:rsid w:val="00CA0799"/>
    <w:rsid w:val="00CA1D10"/>
    <w:rsid w:val="00CA1D45"/>
    <w:rsid w:val="00CA20B5"/>
    <w:rsid w:val="00CA20EC"/>
    <w:rsid w:val="00CA2691"/>
    <w:rsid w:val="00CA4377"/>
    <w:rsid w:val="00CB0B87"/>
    <w:rsid w:val="00CB1707"/>
    <w:rsid w:val="00CB2399"/>
    <w:rsid w:val="00CB3C31"/>
    <w:rsid w:val="00CB5061"/>
    <w:rsid w:val="00CB779A"/>
    <w:rsid w:val="00CC3465"/>
    <w:rsid w:val="00CC4CA9"/>
    <w:rsid w:val="00CD04F6"/>
    <w:rsid w:val="00CD3C13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42A7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53083"/>
    <w:rsid w:val="00D643D1"/>
    <w:rsid w:val="00D71BA1"/>
    <w:rsid w:val="00D73947"/>
    <w:rsid w:val="00D73D94"/>
    <w:rsid w:val="00D73F5C"/>
    <w:rsid w:val="00D742A5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0C6E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17BD2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5458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EF4CEE"/>
    <w:rsid w:val="00F01C89"/>
    <w:rsid w:val="00F11F38"/>
    <w:rsid w:val="00F1368A"/>
    <w:rsid w:val="00F13799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0FC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5B06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54B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54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0425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2A3A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90425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A3A95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371F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71F31"/>
    <w:rPr>
      <w:rFonts w:cs="Times New Roman"/>
      <w:sz w:val="24"/>
    </w:rPr>
  </w:style>
  <w:style w:type="character" w:customStyle="1" w:styleId="apple-converted-space">
    <w:name w:val="apple-converted-space"/>
    <w:basedOn w:val="DefaultParagraphFont"/>
    <w:uiPriority w:val="99"/>
    <w:rsid w:val="004B335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60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0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0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0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0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0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295</Words>
  <Characters>1682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dc:description/>
  <cp:lastModifiedBy>YAKAMOZ</cp:lastModifiedBy>
  <cp:revision>2</cp:revision>
  <cp:lastPrinted>2018-03-22T11:11:00Z</cp:lastPrinted>
  <dcterms:created xsi:type="dcterms:W3CDTF">2024-10-31T14:28:00Z</dcterms:created>
  <dcterms:modified xsi:type="dcterms:W3CDTF">2024-10-31T14:28:00Z</dcterms:modified>
</cp:coreProperties>
</file>