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F1A" w:rsidRDefault="00227F1A" w:rsidP="00C53897">
      <w:pPr>
        <w:jc w:val="center"/>
        <w:rPr>
          <w:sz w:val="28"/>
          <w:szCs w:val="28"/>
        </w:rPr>
      </w:pPr>
    </w:p>
    <w:p w:rsidR="00227F1A" w:rsidRPr="00E815B0" w:rsidRDefault="00227F1A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Pr="00E815B0">
        <w:rPr>
          <w:sz w:val="28"/>
          <w:szCs w:val="28"/>
        </w:rPr>
        <w:t xml:space="preserve"> ÜNİVERSİTESİ TUNCELİ MESLEK YÜKSEKOKULU</w:t>
      </w:r>
    </w:p>
    <w:p w:rsidR="00227F1A" w:rsidRDefault="00227F1A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2024-2025  </w:t>
      </w:r>
      <w:r w:rsidRPr="00E815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BAHAR </w:t>
      </w:r>
      <w:r w:rsidRPr="00E815B0">
        <w:rPr>
          <w:sz w:val="28"/>
          <w:szCs w:val="28"/>
        </w:rPr>
        <w:t>DÖNEMİ</w:t>
      </w:r>
      <w:r>
        <w:rPr>
          <w:sz w:val="28"/>
          <w:szCs w:val="28"/>
        </w:rPr>
        <w:t xml:space="preserve"> </w:t>
      </w:r>
    </w:p>
    <w:p w:rsidR="00227F1A" w:rsidRDefault="00227F1A" w:rsidP="00C5389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HARİTA ve KADASTRO BÖLÜMÜ </w:t>
      </w:r>
      <w:r>
        <w:rPr>
          <w:sz w:val="28"/>
          <w:szCs w:val="28"/>
        </w:rPr>
        <w:t>ARA SINAV</w:t>
      </w:r>
      <w:r w:rsidRPr="00E815B0">
        <w:rPr>
          <w:sz w:val="28"/>
          <w:szCs w:val="28"/>
        </w:rPr>
        <w:t xml:space="preserve"> PROGRAMI</w:t>
      </w:r>
    </w:p>
    <w:p w:rsidR="00227F1A" w:rsidRPr="00E815B0" w:rsidRDefault="00227F1A" w:rsidP="00C53897">
      <w:pPr>
        <w:jc w:val="center"/>
        <w:rPr>
          <w:sz w:val="28"/>
          <w:szCs w:val="28"/>
        </w:rPr>
      </w:pP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1"/>
        <w:gridCol w:w="993"/>
        <w:gridCol w:w="4014"/>
        <w:gridCol w:w="1230"/>
        <w:gridCol w:w="4820"/>
      </w:tblGrid>
      <w:tr w:rsidR="00227F1A" w:rsidRPr="00E815B0" w:rsidTr="00697819">
        <w:trPr>
          <w:trHeight w:val="737"/>
        </w:trPr>
        <w:tc>
          <w:tcPr>
            <w:tcW w:w="981" w:type="dxa"/>
            <w:vMerge w:val="restart"/>
            <w:vAlign w:val="center"/>
          </w:tcPr>
          <w:p w:rsidR="00227F1A" w:rsidRPr="00657B2A" w:rsidRDefault="00227F1A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057" w:type="dxa"/>
            <w:gridSpan w:val="4"/>
            <w:vAlign w:val="center"/>
          </w:tcPr>
          <w:p w:rsidR="00227F1A" w:rsidRPr="00657B2A" w:rsidRDefault="00227F1A" w:rsidP="002B17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HARİTA ve KADASTRO </w:t>
            </w:r>
            <w:r w:rsidRPr="006A2250">
              <w:rPr>
                <w:sz w:val="22"/>
                <w:szCs w:val="22"/>
              </w:rPr>
              <w:t xml:space="preserve">BÖLÜMÜ </w:t>
            </w:r>
          </w:p>
        </w:tc>
      </w:tr>
      <w:tr w:rsidR="00227F1A" w:rsidRPr="00E815B0" w:rsidTr="00416BA4">
        <w:trPr>
          <w:trHeight w:val="737"/>
        </w:trPr>
        <w:tc>
          <w:tcPr>
            <w:tcW w:w="981" w:type="dxa"/>
            <w:vMerge/>
            <w:vAlign w:val="center"/>
          </w:tcPr>
          <w:p w:rsidR="00227F1A" w:rsidRPr="00657B2A" w:rsidRDefault="00227F1A" w:rsidP="00A66E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227F1A" w:rsidRPr="00657B2A" w:rsidRDefault="00227F1A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014" w:type="dxa"/>
          </w:tcPr>
          <w:p w:rsidR="00227F1A" w:rsidRPr="00657B2A" w:rsidRDefault="00227F1A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30" w:type="dxa"/>
          </w:tcPr>
          <w:p w:rsidR="00227F1A" w:rsidRPr="00657B2A" w:rsidRDefault="00227F1A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820" w:type="dxa"/>
          </w:tcPr>
          <w:p w:rsidR="00227F1A" w:rsidRPr="00657B2A" w:rsidRDefault="00227F1A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227F1A" w:rsidRPr="00E815B0" w:rsidTr="00416BA4">
        <w:trPr>
          <w:trHeight w:val="737"/>
        </w:trPr>
        <w:tc>
          <w:tcPr>
            <w:tcW w:w="981" w:type="dxa"/>
            <w:vMerge w:val="restart"/>
            <w:shd w:val="clear" w:color="auto" w:fill="F2F2F2"/>
            <w:vAlign w:val="center"/>
          </w:tcPr>
          <w:p w:rsidR="00227F1A" w:rsidRPr="004A3A14" w:rsidRDefault="00227F1A" w:rsidP="00A66E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07.04.2025</w:t>
            </w:r>
          </w:p>
          <w:p w:rsidR="00227F1A" w:rsidRPr="004A3A14" w:rsidRDefault="00227F1A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93" w:type="dxa"/>
            <w:shd w:val="clear" w:color="auto" w:fill="F2F2F2"/>
            <w:vAlign w:val="center"/>
          </w:tcPr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11:50</w:t>
            </w:r>
          </w:p>
        </w:tc>
        <w:tc>
          <w:tcPr>
            <w:tcW w:w="4014" w:type="dxa"/>
            <w:shd w:val="clear" w:color="auto" w:fill="F2F2F2"/>
          </w:tcPr>
          <w:p w:rsidR="00227F1A" w:rsidRPr="00C53897" w:rsidRDefault="00227F1A" w:rsidP="003B45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Bil.</w:t>
            </w:r>
            <w:r w:rsidRPr="00D70412">
              <w:rPr>
                <w:sz w:val="20"/>
                <w:szCs w:val="20"/>
              </w:rPr>
              <w:t xml:space="preserve"> Des. Har. Çizimi</w:t>
            </w:r>
            <w:r>
              <w:rPr>
                <w:sz w:val="20"/>
                <w:szCs w:val="20"/>
              </w:rPr>
              <w:t xml:space="preserve">   (Yeni Bina B101-B102)                                             </w:t>
            </w:r>
            <w:r w:rsidRPr="00D70412">
              <w:rPr>
                <w:sz w:val="20"/>
                <w:szCs w:val="20"/>
              </w:rPr>
              <w:t xml:space="preserve">A.DİVİT KADI  </w:t>
            </w:r>
          </w:p>
        </w:tc>
        <w:tc>
          <w:tcPr>
            <w:tcW w:w="1230" w:type="dxa"/>
            <w:shd w:val="clear" w:color="auto" w:fill="F2F2F2"/>
            <w:vAlign w:val="center"/>
          </w:tcPr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10:50</w:t>
            </w:r>
          </w:p>
        </w:tc>
        <w:tc>
          <w:tcPr>
            <w:tcW w:w="4820" w:type="dxa"/>
            <w:shd w:val="clear" w:color="auto" w:fill="F2F2F2"/>
          </w:tcPr>
          <w:p w:rsidR="00227F1A" w:rsidRPr="00BF0962" w:rsidRDefault="00227F1A" w:rsidP="000A45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Kalite Güv. Ve Standartları                   (Yeni Bina B101)                                             </w:t>
            </w:r>
          </w:p>
          <w:p w:rsidR="00227F1A" w:rsidRPr="00C53897" w:rsidRDefault="00227F1A" w:rsidP="000A457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M.Hadi ASLAN </w:t>
            </w:r>
          </w:p>
        </w:tc>
      </w:tr>
      <w:tr w:rsidR="00227F1A" w:rsidRPr="00E815B0" w:rsidTr="00416BA4">
        <w:trPr>
          <w:trHeight w:val="737"/>
        </w:trPr>
        <w:tc>
          <w:tcPr>
            <w:tcW w:w="981" w:type="dxa"/>
            <w:vMerge/>
            <w:shd w:val="clear" w:color="auto" w:fill="F2F2F2"/>
            <w:vAlign w:val="center"/>
          </w:tcPr>
          <w:p w:rsidR="00227F1A" w:rsidRPr="004A3A14" w:rsidRDefault="00227F1A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:rsidR="00227F1A" w:rsidRPr="00C53897" w:rsidRDefault="00227F1A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227F1A" w:rsidRPr="00C53897" w:rsidRDefault="00227F1A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</w:t>
            </w:r>
          </w:p>
        </w:tc>
        <w:tc>
          <w:tcPr>
            <w:tcW w:w="4014" w:type="dxa"/>
            <w:shd w:val="clear" w:color="auto" w:fill="F2F2F2"/>
          </w:tcPr>
          <w:p w:rsidR="00227F1A" w:rsidRPr="00BF0962" w:rsidRDefault="00227F1A" w:rsidP="003B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Türk Dili II                  (Yeni Bina B101-B102)                                             </w:t>
            </w:r>
          </w:p>
          <w:p w:rsidR="00227F1A" w:rsidRPr="00C53897" w:rsidRDefault="00227F1A" w:rsidP="003B45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S.PERK</w:t>
            </w:r>
          </w:p>
        </w:tc>
        <w:tc>
          <w:tcPr>
            <w:tcW w:w="1230" w:type="dxa"/>
            <w:shd w:val="clear" w:color="auto" w:fill="F2F2F2"/>
            <w:vAlign w:val="center"/>
          </w:tcPr>
          <w:p w:rsidR="00227F1A" w:rsidRPr="00C53897" w:rsidRDefault="00227F1A" w:rsidP="002950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F2F2F2"/>
          </w:tcPr>
          <w:p w:rsidR="00227F1A" w:rsidRPr="00C53897" w:rsidRDefault="00227F1A" w:rsidP="000A457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27F1A" w:rsidRPr="00E815B0" w:rsidTr="00416BA4">
        <w:trPr>
          <w:trHeight w:val="780"/>
        </w:trPr>
        <w:tc>
          <w:tcPr>
            <w:tcW w:w="981" w:type="dxa"/>
            <w:vMerge w:val="restart"/>
            <w:vAlign w:val="center"/>
          </w:tcPr>
          <w:p w:rsidR="00227F1A" w:rsidRPr="004A3A14" w:rsidRDefault="00227F1A" w:rsidP="003B4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08.04.2025</w:t>
            </w:r>
            <w:r w:rsidRPr="004A3A14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93" w:type="dxa"/>
            <w:vAlign w:val="center"/>
          </w:tcPr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11:50</w:t>
            </w:r>
          </w:p>
        </w:tc>
        <w:tc>
          <w:tcPr>
            <w:tcW w:w="4014" w:type="dxa"/>
          </w:tcPr>
          <w:p w:rsidR="00227F1A" w:rsidRPr="00BF0962" w:rsidRDefault="00227F1A" w:rsidP="003B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Harita Çizimi I             (Yeni Bina B101-B102)                                             </w:t>
            </w:r>
          </w:p>
          <w:p w:rsidR="00227F1A" w:rsidRPr="00C53897" w:rsidRDefault="00227F1A" w:rsidP="003B45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A.DİVİT KADI </w:t>
            </w:r>
          </w:p>
        </w:tc>
        <w:tc>
          <w:tcPr>
            <w:tcW w:w="1230" w:type="dxa"/>
            <w:vAlign w:val="center"/>
          </w:tcPr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10:50</w:t>
            </w:r>
          </w:p>
        </w:tc>
        <w:tc>
          <w:tcPr>
            <w:tcW w:w="4820" w:type="dxa"/>
          </w:tcPr>
          <w:p w:rsidR="00227F1A" w:rsidRPr="00BF0962" w:rsidRDefault="00227F1A" w:rsidP="004A7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Kadastro II                                             (Yeni Bina B101)                                             </w:t>
            </w:r>
          </w:p>
          <w:p w:rsidR="00227F1A" w:rsidRPr="00C53897" w:rsidRDefault="00227F1A" w:rsidP="004A78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A.DİVİT KADI </w:t>
            </w:r>
          </w:p>
        </w:tc>
      </w:tr>
      <w:tr w:rsidR="00227F1A" w:rsidRPr="00E815B0" w:rsidTr="00416BA4">
        <w:trPr>
          <w:trHeight w:val="737"/>
        </w:trPr>
        <w:tc>
          <w:tcPr>
            <w:tcW w:w="981" w:type="dxa"/>
            <w:vMerge/>
            <w:vAlign w:val="center"/>
          </w:tcPr>
          <w:p w:rsidR="00227F1A" w:rsidRPr="004A3A14" w:rsidRDefault="00227F1A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227F1A" w:rsidRPr="00D70412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</w:t>
            </w:r>
          </w:p>
        </w:tc>
        <w:tc>
          <w:tcPr>
            <w:tcW w:w="4014" w:type="dxa"/>
          </w:tcPr>
          <w:p w:rsidR="00227F1A" w:rsidRPr="00BF0962" w:rsidRDefault="00227F1A" w:rsidP="003B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Har. Faaliyetleri           (Yeni Bina B101-B102)                                             </w:t>
            </w:r>
          </w:p>
          <w:p w:rsidR="00227F1A" w:rsidRPr="00D70412" w:rsidRDefault="00227F1A" w:rsidP="003B45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A.DİVİT KADI</w:t>
            </w:r>
            <w:r w:rsidRPr="00D7041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:rsidR="00227F1A" w:rsidRPr="00C53897" w:rsidRDefault="00227F1A" w:rsidP="007F31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</w:tcPr>
          <w:p w:rsidR="00227F1A" w:rsidRPr="00C53897" w:rsidRDefault="00227F1A" w:rsidP="00E31C3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227F1A" w:rsidRPr="00E815B0" w:rsidTr="00416BA4">
        <w:trPr>
          <w:trHeight w:val="737"/>
        </w:trPr>
        <w:tc>
          <w:tcPr>
            <w:tcW w:w="981" w:type="dxa"/>
            <w:vMerge w:val="restart"/>
            <w:shd w:val="clear" w:color="auto" w:fill="F2F2F2"/>
            <w:vAlign w:val="center"/>
          </w:tcPr>
          <w:p w:rsidR="00227F1A" w:rsidRPr="004A3A14" w:rsidRDefault="00227F1A" w:rsidP="003B4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09.04.2025</w:t>
            </w:r>
            <w:r w:rsidRPr="004A3A14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993" w:type="dxa"/>
            <w:shd w:val="clear" w:color="auto" w:fill="F2F2F2"/>
            <w:vAlign w:val="center"/>
          </w:tcPr>
          <w:p w:rsidR="00227F1A" w:rsidRPr="00C53897" w:rsidRDefault="00227F1A" w:rsidP="00D70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227F1A" w:rsidRPr="00C53897" w:rsidRDefault="00227F1A" w:rsidP="00D70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11:50</w:t>
            </w:r>
          </w:p>
        </w:tc>
        <w:tc>
          <w:tcPr>
            <w:tcW w:w="4014" w:type="dxa"/>
            <w:shd w:val="clear" w:color="auto" w:fill="F2F2F2"/>
          </w:tcPr>
          <w:p w:rsidR="00227F1A" w:rsidRPr="00BF0962" w:rsidRDefault="00227F1A" w:rsidP="003B45BF">
            <w:pPr>
              <w:rPr>
                <w:sz w:val="20"/>
                <w:szCs w:val="20"/>
              </w:rPr>
            </w:pPr>
            <w:r w:rsidRPr="00BF0962">
              <w:rPr>
                <w:sz w:val="20"/>
                <w:szCs w:val="20"/>
              </w:rPr>
              <w:t>AİİTT</w:t>
            </w:r>
            <w:r>
              <w:rPr>
                <w:sz w:val="20"/>
                <w:szCs w:val="20"/>
              </w:rPr>
              <w:t xml:space="preserve">-1                       (Yeni Bina B101-B102)                                             </w:t>
            </w:r>
          </w:p>
          <w:p w:rsidR="00227F1A" w:rsidRPr="00C53897" w:rsidRDefault="00227F1A" w:rsidP="003B45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A.KIZKAPAN  </w:t>
            </w:r>
          </w:p>
        </w:tc>
        <w:tc>
          <w:tcPr>
            <w:tcW w:w="1230" w:type="dxa"/>
            <w:shd w:val="clear" w:color="auto" w:fill="F2F2F2"/>
            <w:vAlign w:val="center"/>
          </w:tcPr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10:50</w:t>
            </w:r>
          </w:p>
        </w:tc>
        <w:tc>
          <w:tcPr>
            <w:tcW w:w="4820" w:type="dxa"/>
            <w:shd w:val="clear" w:color="auto" w:fill="F2F2F2"/>
          </w:tcPr>
          <w:p w:rsidR="00227F1A" w:rsidRPr="00BF0962" w:rsidRDefault="00227F1A" w:rsidP="005077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Girişimcilik                                            (Yeni Bina B101)                                             </w:t>
            </w:r>
          </w:p>
          <w:p w:rsidR="00227F1A" w:rsidRPr="00C53897" w:rsidRDefault="00227F1A" w:rsidP="005077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N.PLATİN</w:t>
            </w:r>
          </w:p>
        </w:tc>
      </w:tr>
      <w:tr w:rsidR="00227F1A" w:rsidRPr="00E815B0" w:rsidTr="00416BA4">
        <w:trPr>
          <w:trHeight w:val="737"/>
        </w:trPr>
        <w:tc>
          <w:tcPr>
            <w:tcW w:w="981" w:type="dxa"/>
            <w:vMerge/>
            <w:shd w:val="clear" w:color="auto" w:fill="F2F2F2"/>
            <w:vAlign w:val="center"/>
          </w:tcPr>
          <w:p w:rsidR="00227F1A" w:rsidRPr="004A3A14" w:rsidRDefault="00227F1A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:rsidR="00227F1A" w:rsidRPr="00C53897" w:rsidRDefault="00227F1A" w:rsidP="003B02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227F1A" w:rsidRPr="00C53897" w:rsidRDefault="00227F1A" w:rsidP="003B02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</w:t>
            </w:r>
          </w:p>
        </w:tc>
        <w:tc>
          <w:tcPr>
            <w:tcW w:w="4014" w:type="dxa"/>
            <w:shd w:val="clear" w:color="auto" w:fill="F2F2F2"/>
          </w:tcPr>
          <w:p w:rsidR="00227F1A" w:rsidRPr="00BF0962" w:rsidRDefault="00227F1A" w:rsidP="003B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Yabancı Dil II              (Yeni Bina B101-B102)                                             </w:t>
            </w:r>
          </w:p>
          <w:p w:rsidR="00227F1A" w:rsidRPr="00C53897" w:rsidRDefault="00227F1A" w:rsidP="003B45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S.ARSLANOĞLU</w:t>
            </w:r>
          </w:p>
        </w:tc>
        <w:tc>
          <w:tcPr>
            <w:tcW w:w="1230" w:type="dxa"/>
            <w:shd w:val="clear" w:color="auto" w:fill="F2F2F2"/>
            <w:vAlign w:val="center"/>
          </w:tcPr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14:50</w:t>
            </w:r>
          </w:p>
        </w:tc>
        <w:tc>
          <w:tcPr>
            <w:tcW w:w="4820" w:type="dxa"/>
            <w:shd w:val="clear" w:color="auto" w:fill="F2F2F2"/>
          </w:tcPr>
          <w:p w:rsidR="00227F1A" w:rsidRPr="00BF0962" w:rsidRDefault="00227F1A" w:rsidP="005077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İletişim                                                  (Yeni Bina B101)                                             </w:t>
            </w:r>
          </w:p>
          <w:p w:rsidR="00227F1A" w:rsidRPr="00C53897" w:rsidRDefault="00227F1A" w:rsidP="005077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C.Kureyş BULUT</w:t>
            </w:r>
          </w:p>
        </w:tc>
      </w:tr>
      <w:tr w:rsidR="00227F1A" w:rsidRPr="00E815B0" w:rsidTr="00416BA4">
        <w:trPr>
          <w:trHeight w:val="737"/>
        </w:trPr>
        <w:tc>
          <w:tcPr>
            <w:tcW w:w="981" w:type="dxa"/>
            <w:vMerge w:val="restart"/>
            <w:vAlign w:val="center"/>
          </w:tcPr>
          <w:p w:rsidR="00227F1A" w:rsidRPr="004A3A14" w:rsidRDefault="00227F1A" w:rsidP="00A66E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10.04.2025</w:t>
            </w:r>
            <w:r w:rsidRPr="004A3A14">
              <w:rPr>
                <w:b/>
                <w:sz w:val="16"/>
                <w:szCs w:val="16"/>
              </w:rPr>
              <w:t>PRŞB</w:t>
            </w:r>
          </w:p>
          <w:p w:rsidR="00227F1A" w:rsidRPr="004A3A14" w:rsidRDefault="00227F1A" w:rsidP="009A5084">
            <w:pPr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227F1A" w:rsidRPr="00C53897" w:rsidRDefault="00227F1A" w:rsidP="00D70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227F1A" w:rsidRPr="00C53897" w:rsidRDefault="00227F1A" w:rsidP="00D704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4014" w:type="dxa"/>
          </w:tcPr>
          <w:p w:rsidR="00227F1A" w:rsidRPr="00BF0962" w:rsidRDefault="00227F1A" w:rsidP="003B4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Arazi Ölçmeleri II       (Yeni Bina B101-B102)                                             </w:t>
            </w:r>
          </w:p>
          <w:p w:rsidR="00227F1A" w:rsidRPr="00C53897" w:rsidRDefault="00227F1A" w:rsidP="003B45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E.YILDIZ </w:t>
            </w:r>
            <w:bookmarkStart w:id="0" w:name="_GoBack"/>
            <w:bookmarkEnd w:id="0"/>
          </w:p>
        </w:tc>
        <w:tc>
          <w:tcPr>
            <w:tcW w:w="1230" w:type="dxa"/>
            <w:vAlign w:val="center"/>
          </w:tcPr>
          <w:p w:rsidR="00227F1A" w:rsidRPr="00C53897" w:rsidRDefault="00227F1A" w:rsidP="007F31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  <w:p w:rsidR="00227F1A" w:rsidRPr="00C53897" w:rsidRDefault="00227F1A" w:rsidP="007F31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10:50</w:t>
            </w:r>
          </w:p>
        </w:tc>
        <w:tc>
          <w:tcPr>
            <w:tcW w:w="4820" w:type="dxa"/>
          </w:tcPr>
          <w:p w:rsidR="00227F1A" w:rsidRPr="00BF0962" w:rsidRDefault="00227F1A" w:rsidP="005077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Arazi Yönetimi                                      (Yeni Bina B101)                                             </w:t>
            </w:r>
          </w:p>
          <w:p w:rsidR="00227F1A" w:rsidRPr="00C53897" w:rsidRDefault="00227F1A" w:rsidP="005077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M.Hadi ASLAN </w:t>
            </w:r>
          </w:p>
        </w:tc>
      </w:tr>
      <w:tr w:rsidR="00227F1A" w:rsidRPr="00E815B0" w:rsidTr="00416BA4">
        <w:trPr>
          <w:trHeight w:val="737"/>
        </w:trPr>
        <w:tc>
          <w:tcPr>
            <w:tcW w:w="981" w:type="dxa"/>
            <w:vMerge/>
            <w:vAlign w:val="center"/>
          </w:tcPr>
          <w:p w:rsidR="00227F1A" w:rsidRPr="004A3A14" w:rsidRDefault="00227F1A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227F1A" w:rsidRPr="00C53897" w:rsidRDefault="00227F1A" w:rsidP="003B02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4" w:type="dxa"/>
          </w:tcPr>
          <w:p w:rsidR="00227F1A" w:rsidRPr="00C53897" w:rsidRDefault="00227F1A" w:rsidP="005077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30" w:type="dxa"/>
            <w:vAlign w:val="center"/>
          </w:tcPr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14:50</w:t>
            </w:r>
          </w:p>
        </w:tc>
        <w:tc>
          <w:tcPr>
            <w:tcW w:w="4820" w:type="dxa"/>
          </w:tcPr>
          <w:p w:rsidR="00227F1A" w:rsidRPr="00BF0962" w:rsidRDefault="00227F1A" w:rsidP="000A45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Arazi Ölçmeleri IV                                (Yeni Bina B101)                                             </w:t>
            </w:r>
          </w:p>
          <w:p w:rsidR="00227F1A" w:rsidRPr="00C53897" w:rsidRDefault="00227F1A" w:rsidP="000A457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M.Hadi ASLAN</w:t>
            </w:r>
          </w:p>
        </w:tc>
      </w:tr>
      <w:tr w:rsidR="00227F1A" w:rsidRPr="00E815B0" w:rsidTr="00416BA4">
        <w:trPr>
          <w:trHeight w:val="737"/>
        </w:trPr>
        <w:tc>
          <w:tcPr>
            <w:tcW w:w="981" w:type="dxa"/>
            <w:vMerge w:val="restart"/>
            <w:shd w:val="clear" w:color="auto" w:fill="F2F2F2"/>
            <w:vAlign w:val="center"/>
          </w:tcPr>
          <w:p w:rsidR="00227F1A" w:rsidRPr="004A3A14" w:rsidRDefault="00227F1A" w:rsidP="00416BA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11.04.2025</w:t>
            </w:r>
          </w:p>
          <w:p w:rsidR="00227F1A" w:rsidRPr="004A3A14" w:rsidRDefault="00227F1A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CUMA</w:t>
            </w:r>
          </w:p>
          <w:p w:rsidR="00227F1A" w:rsidRPr="004A3A14" w:rsidRDefault="00227F1A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4014" w:type="dxa"/>
            <w:shd w:val="clear" w:color="auto" w:fill="F2F2F2"/>
          </w:tcPr>
          <w:p w:rsidR="00227F1A" w:rsidRPr="00BF0962" w:rsidRDefault="00227F1A" w:rsidP="005077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Mes. Hesaplamalar      (Yeni Bina B101-B102)                                             </w:t>
            </w:r>
          </w:p>
          <w:p w:rsidR="00227F1A" w:rsidRPr="00C53897" w:rsidRDefault="00227F1A" w:rsidP="005077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M.Hadi ASLAN </w:t>
            </w:r>
          </w:p>
        </w:tc>
        <w:tc>
          <w:tcPr>
            <w:tcW w:w="1230" w:type="dxa"/>
            <w:shd w:val="clear" w:color="auto" w:fill="F2F2F2"/>
            <w:vAlign w:val="center"/>
          </w:tcPr>
          <w:p w:rsidR="00227F1A" w:rsidRPr="00C53897" w:rsidRDefault="00227F1A" w:rsidP="007F31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  <w:p w:rsidR="00227F1A" w:rsidRPr="00C53897" w:rsidRDefault="00227F1A" w:rsidP="007F31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  <w:shd w:val="clear" w:color="auto" w:fill="F2F2F2"/>
          </w:tcPr>
          <w:p w:rsidR="00227F1A" w:rsidRPr="00BF0962" w:rsidRDefault="00227F1A" w:rsidP="005077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Harita Yapımı                                                 (Uygulama)</w:t>
            </w:r>
          </w:p>
          <w:p w:rsidR="00227F1A" w:rsidRPr="00C53897" w:rsidRDefault="00227F1A" w:rsidP="005077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E.YILDIZ </w:t>
            </w:r>
          </w:p>
        </w:tc>
      </w:tr>
      <w:tr w:rsidR="00227F1A" w:rsidRPr="00E815B0" w:rsidTr="00416BA4">
        <w:trPr>
          <w:trHeight w:val="737"/>
        </w:trPr>
        <w:tc>
          <w:tcPr>
            <w:tcW w:w="981" w:type="dxa"/>
            <w:vMerge/>
            <w:shd w:val="clear" w:color="auto" w:fill="F2F2F2"/>
            <w:vAlign w:val="center"/>
          </w:tcPr>
          <w:p w:rsidR="00227F1A" w:rsidRPr="004A3A14" w:rsidRDefault="00227F1A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:rsidR="00227F1A" w:rsidRPr="00C53897" w:rsidRDefault="00227F1A" w:rsidP="003B02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4" w:type="dxa"/>
            <w:shd w:val="clear" w:color="auto" w:fill="F2F2F2"/>
          </w:tcPr>
          <w:p w:rsidR="00227F1A" w:rsidRPr="00C53897" w:rsidRDefault="00227F1A" w:rsidP="003B45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2F2F2"/>
            <w:vAlign w:val="center"/>
          </w:tcPr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:rsidR="00227F1A" w:rsidRPr="00C53897" w:rsidRDefault="00227F1A" w:rsidP="0050774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14:50</w:t>
            </w:r>
          </w:p>
        </w:tc>
        <w:tc>
          <w:tcPr>
            <w:tcW w:w="4820" w:type="dxa"/>
            <w:shd w:val="clear" w:color="auto" w:fill="F2F2F2"/>
          </w:tcPr>
          <w:p w:rsidR="00227F1A" w:rsidRPr="00BF0962" w:rsidRDefault="00227F1A" w:rsidP="000A45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Araştırma Yön. Ve Teknikleri               (Yeni Bina B101)                                             </w:t>
            </w:r>
          </w:p>
          <w:p w:rsidR="00227F1A" w:rsidRPr="00C53897" w:rsidRDefault="00227F1A" w:rsidP="000A457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E.YILDIZ</w:t>
            </w:r>
          </w:p>
        </w:tc>
      </w:tr>
    </w:tbl>
    <w:p w:rsidR="00227F1A" w:rsidRPr="00E815B0" w:rsidRDefault="00227F1A" w:rsidP="00C53897">
      <w:pPr>
        <w:rPr>
          <w:sz w:val="2"/>
          <w:szCs w:val="2"/>
        </w:rPr>
      </w:pPr>
    </w:p>
    <w:p w:rsidR="00227F1A" w:rsidRPr="00D3113F" w:rsidRDefault="00227F1A" w:rsidP="0049267C">
      <w:pPr>
        <w:rPr>
          <w:sz w:val="2"/>
          <w:szCs w:val="2"/>
        </w:rPr>
      </w:pPr>
    </w:p>
    <w:sectPr w:rsidR="00227F1A" w:rsidRPr="00D3113F" w:rsidSect="002074FA">
      <w:footerReference w:type="even" r:id="rId7"/>
      <w:footerReference w:type="default" r:id="rId8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F1A" w:rsidRDefault="00227F1A">
      <w:r>
        <w:separator/>
      </w:r>
    </w:p>
  </w:endnote>
  <w:endnote w:type="continuationSeparator" w:id="0">
    <w:p w:rsidR="00227F1A" w:rsidRDefault="00227F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F1A" w:rsidRDefault="00227F1A" w:rsidP="005342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7F1A" w:rsidRDefault="00227F1A" w:rsidP="002A3A9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F1A" w:rsidRDefault="00227F1A" w:rsidP="005342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27F1A" w:rsidRDefault="00227F1A" w:rsidP="002A3A9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F1A" w:rsidRDefault="00227F1A">
      <w:r>
        <w:separator/>
      </w:r>
    </w:p>
  </w:footnote>
  <w:footnote w:type="continuationSeparator" w:id="0">
    <w:p w:rsidR="00227F1A" w:rsidRDefault="00227F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2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4B95"/>
    <w:rsid w:val="00000981"/>
    <w:rsid w:val="0000281E"/>
    <w:rsid w:val="00002F6B"/>
    <w:rsid w:val="00003304"/>
    <w:rsid w:val="00004596"/>
    <w:rsid w:val="00005B61"/>
    <w:rsid w:val="00005D1A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41EB"/>
    <w:rsid w:val="000876AC"/>
    <w:rsid w:val="00094215"/>
    <w:rsid w:val="00094E84"/>
    <w:rsid w:val="00096612"/>
    <w:rsid w:val="000A2251"/>
    <w:rsid w:val="000A4579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2953"/>
    <w:rsid w:val="00216292"/>
    <w:rsid w:val="00216725"/>
    <w:rsid w:val="0021756D"/>
    <w:rsid w:val="00223D39"/>
    <w:rsid w:val="0022552C"/>
    <w:rsid w:val="00227202"/>
    <w:rsid w:val="00227595"/>
    <w:rsid w:val="00227F1A"/>
    <w:rsid w:val="002307C4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3C56"/>
    <w:rsid w:val="002B7281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6DCC"/>
    <w:rsid w:val="002E7BD5"/>
    <w:rsid w:val="002F151C"/>
    <w:rsid w:val="002F2754"/>
    <w:rsid w:val="002F4B33"/>
    <w:rsid w:val="002F5C47"/>
    <w:rsid w:val="0030217D"/>
    <w:rsid w:val="003024E8"/>
    <w:rsid w:val="0031086B"/>
    <w:rsid w:val="0031125D"/>
    <w:rsid w:val="00311DA5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2BE"/>
    <w:rsid w:val="003B0D81"/>
    <w:rsid w:val="003B1EAA"/>
    <w:rsid w:val="003B1FCC"/>
    <w:rsid w:val="003B36A1"/>
    <w:rsid w:val="003B45BF"/>
    <w:rsid w:val="003B4818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A8D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50DEE"/>
    <w:rsid w:val="004532A2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3A14"/>
    <w:rsid w:val="004A55BA"/>
    <w:rsid w:val="004A7828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7E20"/>
    <w:rsid w:val="004E1627"/>
    <w:rsid w:val="004E1CCF"/>
    <w:rsid w:val="004E2CAC"/>
    <w:rsid w:val="004E37A0"/>
    <w:rsid w:val="004E39A5"/>
    <w:rsid w:val="004E3FC1"/>
    <w:rsid w:val="004E4B4E"/>
    <w:rsid w:val="004E7F1E"/>
    <w:rsid w:val="004F1C6D"/>
    <w:rsid w:val="004F259D"/>
    <w:rsid w:val="004F26B3"/>
    <w:rsid w:val="004F297D"/>
    <w:rsid w:val="0050213F"/>
    <w:rsid w:val="00504E02"/>
    <w:rsid w:val="005061A1"/>
    <w:rsid w:val="0050726D"/>
    <w:rsid w:val="00507749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68F"/>
    <w:rsid w:val="00551037"/>
    <w:rsid w:val="00551F4B"/>
    <w:rsid w:val="0055321B"/>
    <w:rsid w:val="00555DED"/>
    <w:rsid w:val="00566219"/>
    <w:rsid w:val="00570B73"/>
    <w:rsid w:val="00574411"/>
    <w:rsid w:val="00575A4F"/>
    <w:rsid w:val="0058156A"/>
    <w:rsid w:val="00586964"/>
    <w:rsid w:val="0058749B"/>
    <w:rsid w:val="00587EED"/>
    <w:rsid w:val="0059036C"/>
    <w:rsid w:val="00591BF8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617698"/>
    <w:rsid w:val="00621291"/>
    <w:rsid w:val="0062269F"/>
    <w:rsid w:val="00624868"/>
    <w:rsid w:val="006249C5"/>
    <w:rsid w:val="00636033"/>
    <w:rsid w:val="0063654A"/>
    <w:rsid w:val="006379F1"/>
    <w:rsid w:val="00641CB9"/>
    <w:rsid w:val="00642224"/>
    <w:rsid w:val="0064693D"/>
    <w:rsid w:val="00650F75"/>
    <w:rsid w:val="00651B7E"/>
    <w:rsid w:val="0065279C"/>
    <w:rsid w:val="00657B2A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2250"/>
    <w:rsid w:val="006A531F"/>
    <w:rsid w:val="006B00AE"/>
    <w:rsid w:val="006B379A"/>
    <w:rsid w:val="006B38CF"/>
    <w:rsid w:val="006B46BB"/>
    <w:rsid w:val="006B5563"/>
    <w:rsid w:val="006B66AC"/>
    <w:rsid w:val="006B7965"/>
    <w:rsid w:val="006C36ED"/>
    <w:rsid w:val="006C482D"/>
    <w:rsid w:val="006C66EA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4D90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5B2B"/>
    <w:rsid w:val="00737F3A"/>
    <w:rsid w:val="00740855"/>
    <w:rsid w:val="007415D2"/>
    <w:rsid w:val="0074485A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FBB"/>
    <w:rsid w:val="007E6603"/>
    <w:rsid w:val="007F0C05"/>
    <w:rsid w:val="007F3130"/>
    <w:rsid w:val="007F3E80"/>
    <w:rsid w:val="007F71B9"/>
    <w:rsid w:val="00805CB7"/>
    <w:rsid w:val="00805D3E"/>
    <w:rsid w:val="008068EB"/>
    <w:rsid w:val="00811C11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00"/>
    <w:rsid w:val="00841376"/>
    <w:rsid w:val="00842629"/>
    <w:rsid w:val="0084369F"/>
    <w:rsid w:val="00847634"/>
    <w:rsid w:val="008478AD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C4EF0"/>
    <w:rsid w:val="008D15E5"/>
    <w:rsid w:val="008D4472"/>
    <w:rsid w:val="008D66C7"/>
    <w:rsid w:val="008D6BB3"/>
    <w:rsid w:val="008D729C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376FC"/>
    <w:rsid w:val="0094211C"/>
    <w:rsid w:val="00945152"/>
    <w:rsid w:val="009464D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730"/>
    <w:rsid w:val="00984C4A"/>
    <w:rsid w:val="0098535D"/>
    <w:rsid w:val="00986984"/>
    <w:rsid w:val="00987F78"/>
    <w:rsid w:val="009902B2"/>
    <w:rsid w:val="009905DB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B17FE"/>
    <w:rsid w:val="009B2EF1"/>
    <w:rsid w:val="009B49BB"/>
    <w:rsid w:val="009B565D"/>
    <w:rsid w:val="009B650D"/>
    <w:rsid w:val="009C4AD7"/>
    <w:rsid w:val="009D0461"/>
    <w:rsid w:val="009D0F85"/>
    <w:rsid w:val="009D42D4"/>
    <w:rsid w:val="009E050D"/>
    <w:rsid w:val="009E0877"/>
    <w:rsid w:val="009E55AB"/>
    <w:rsid w:val="009E5747"/>
    <w:rsid w:val="009E60E0"/>
    <w:rsid w:val="009E7CF5"/>
    <w:rsid w:val="009E7D87"/>
    <w:rsid w:val="009F011C"/>
    <w:rsid w:val="009F2A7D"/>
    <w:rsid w:val="009F4F51"/>
    <w:rsid w:val="009F6761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2328D"/>
    <w:rsid w:val="00A23DCC"/>
    <w:rsid w:val="00A24C62"/>
    <w:rsid w:val="00A259D2"/>
    <w:rsid w:val="00A35754"/>
    <w:rsid w:val="00A371E6"/>
    <w:rsid w:val="00A37C96"/>
    <w:rsid w:val="00A40B65"/>
    <w:rsid w:val="00A425F8"/>
    <w:rsid w:val="00A50526"/>
    <w:rsid w:val="00A51438"/>
    <w:rsid w:val="00A5183F"/>
    <w:rsid w:val="00A53FB0"/>
    <w:rsid w:val="00A55C46"/>
    <w:rsid w:val="00A61700"/>
    <w:rsid w:val="00A61F3F"/>
    <w:rsid w:val="00A63287"/>
    <w:rsid w:val="00A64723"/>
    <w:rsid w:val="00A6624A"/>
    <w:rsid w:val="00A66E09"/>
    <w:rsid w:val="00A66EC6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7C50"/>
    <w:rsid w:val="00AA03B5"/>
    <w:rsid w:val="00AA09A4"/>
    <w:rsid w:val="00AA09CC"/>
    <w:rsid w:val="00AA0B18"/>
    <w:rsid w:val="00AA1981"/>
    <w:rsid w:val="00AA2902"/>
    <w:rsid w:val="00AA468E"/>
    <w:rsid w:val="00AA5578"/>
    <w:rsid w:val="00AA7318"/>
    <w:rsid w:val="00AB4122"/>
    <w:rsid w:val="00AC4006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30E7"/>
    <w:rsid w:val="00B0791D"/>
    <w:rsid w:val="00B1330C"/>
    <w:rsid w:val="00B14C9B"/>
    <w:rsid w:val="00B1535B"/>
    <w:rsid w:val="00B15DD4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AC9"/>
    <w:rsid w:val="00B87F0D"/>
    <w:rsid w:val="00B914A6"/>
    <w:rsid w:val="00B97EFF"/>
    <w:rsid w:val="00BA0A92"/>
    <w:rsid w:val="00BA2432"/>
    <w:rsid w:val="00BA2461"/>
    <w:rsid w:val="00BA2F03"/>
    <w:rsid w:val="00BA36A7"/>
    <w:rsid w:val="00BB0C4C"/>
    <w:rsid w:val="00BB3403"/>
    <w:rsid w:val="00BB5FA8"/>
    <w:rsid w:val="00BB5FF6"/>
    <w:rsid w:val="00BB6C98"/>
    <w:rsid w:val="00BC1998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0962"/>
    <w:rsid w:val="00BF43D0"/>
    <w:rsid w:val="00BF7C9B"/>
    <w:rsid w:val="00C02469"/>
    <w:rsid w:val="00C05FE4"/>
    <w:rsid w:val="00C06656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3465"/>
    <w:rsid w:val="00CC4CA9"/>
    <w:rsid w:val="00CD04F6"/>
    <w:rsid w:val="00CD4A7F"/>
    <w:rsid w:val="00CD4E44"/>
    <w:rsid w:val="00CE0255"/>
    <w:rsid w:val="00CE1AF2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643D1"/>
    <w:rsid w:val="00D70412"/>
    <w:rsid w:val="00D71BA1"/>
    <w:rsid w:val="00D73947"/>
    <w:rsid w:val="00D73D94"/>
    <w:rsid w:val="00D73F5C"/>
    <w:rsid w:val="00D742A5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9798D"/>
    <w:rsid w:val="00DA0C61"/>
    <w:rsid w:val="00DA51EB"/>
    <w:rsid w:val="00DA7155"/>
    <w:rsid w:val="00DB5BF9"/>
    <w:rsid w:val="00DB7B87"/>
    <w:rsid w:val="00DC01DD"/>
    <w:rsid w:val="00DC0C2D"/>
    <w:rsid w:val="00DD1492"/>
    <w:rsid w:val="00DD1654"/>
    <w:rsid w:val="00DD406E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61AE"/>
    <w:rsid w:val="00E13D0E"/>
    <w:rsid w:val="00E15BE4"/>
    <w:rsid w:val="00E2016D"/>
    <w:rsid w:val="00E23197"/>
    <w:rsid w:val="00E26045"/>
    <w:rsid w:val="00E260B5"/>
    <w:rsid w:val="00E27E80"/>
    <w:rsid w:val="00E31C3A"/>
    <w:rsid w:val="00E320C7"/>
    <w:rsid w:val="00E3574E"/>
    <w:rsid w:val="00E40B18"/>
    <w:rsid w:val="00E40E94"/>
    <w:rsid w:val="00E44AAA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A3FBA"/>
    <w:rsid w:val="00EA5DD0"/>
    <w:rsid w:val="00EB3560"/>
    <w:rsid w:val="00EB5738"/>
    <w:rsid w:val="00EC220C"/>
    <w:rsid w:val="00EC5458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54B9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54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D4472"/>
    <w:rPr>
      <w:rFonts w:cs="Times New Roman"/>
      <w:sz w:val="2"/>
    </w:rPr>
  </w:style>
  <w:style w:type="paragraph" w:styleId="Footer">
    <w:name w:val="footer"/>
    <w:basedOn w:val="Normal"/>
    <w:link w:val="FooterChar"/>
    <w:uiPriority w:val="99"/>
    <w:rsid w:val="002A3A9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D4472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2A3A95"/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rsid w:val="00371F3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71F31"/>
    <w:rPr>
      <w:rFonts w:cs="Times New Roman"/>
      <w:sz w:val="24"/>
    </w:rPr>
  </w:style>
  <w:style w:type="character" w:customStyle="1" w:styleId="apple-converted-space">
    <w:name w:val="apple-converted-space"/>
    <w:basedOn w:val="DefaultParagraphFont"/>
    <w:uiPriority w:val="99"/>
    <w:rsid w:val="004B335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099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9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9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9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9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9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342</Words>
  <Characters>1955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subject/>
  <dc:creator>huseyin</dc:creator>
  <cp:keywords/>
  <dc:description/>
  <cp:lastModifiedBy>YAKAMOZ</cp:lastModifiedBy>
  <cp:revision>5</cp:revision>
  <cp:lastPrinted>2018-03-22T11:11:00Z</cp:lastPrinted>
  <dcterms:created xsi:type="dcterms:W3CDTF">2025-03-13T14:17:00Z</dcterms:created>
  <dcterms:modified xsi:type="dcterms:W3CDTF">2025-03-20T16:38:00Z</dcterms:modified>
</cp:coreProperties>
</file>