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C6D" w:rsidRPr="00FD4CDF" w:rsidRDefault="008E1767" w:rsidP="002C7862">
      <w:pPr>
        <w:pStyle w:val="AralkYok"/>
        <w:rPr>
          <w:sz w:val="24"/>
          <w:szCs w:val="24"/>
          <w:lang w:val="tr-TR"/>
        </w:rPr>
      </w:pPr>
      <w:r w:rsidRPr="00FD4CDF">
        <w:rPr>
          <w:noProof/>
          <w:lang w:val="tr-TR" w:eastAsia="tr-TR"/>
        </w:rPr>
        <mc:AlternateContent>
          <mc:Choice Requires="wps">
            <w:drawing>
              <wp:anchor distT="640080" distB="640080" distL="114300" distR="114300" simplePos="0" relativeHeight="251660288" behindDoc="0" locked="0" layoutInCell="1" allowOverlap="0" wp14:anchorId="66761206" wp14:editId="5A9E6FEE">
                <wp:simplePos x="0" y="0"/>
                <wp:positionH relativeFrom="page">
                  <wp:align>center</wp:align>
                </wp:positionH>
                <mc:AlternateContent>
                  <mc:Choice Requires="wp14">
                    <wp:positionV relativeFrom="page">
                      <wp14:pctPosVOffset>6600</wp14:pctPosVOffset>
                    </wp:positionV>
                  </mc:Choice>
                  <mc:Fallback>
                    <wp:positionV relativeFrom="page">
                      <wp:posOffset>705485</wp:posOffset>
                    </wp:positionV>
                  </mc:Fallback>
                </mc:AlternateContent>
                <wp:extent cx="5777230" cy="822960"/>
                <wp:effectExtent l="0" t="0" r="6985" b="15240"/>
                <wp:wrapTopAndBottom/>
                <wp:docPr id="8" name="Metin Kutusu 8" descr="İletişim bilgiler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77230" cy="822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76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44"/>
                              <w:gridCol w:w="7157"/>
                              <w:gridCol w:w="154"/>
                              <w:gridCol w:w="230"/>
                              <w:gridCol w:w="1174"/>
                            </w:tblGrid>
                            <w:tr w:rsidR="00F2011A" w:rsidRPr="00901B24" w:rsidTr="00F2011A">
                              <w:trPr>
                                <w:trHeight w:hRule="exact" w:val="1296"/>
                              </w:trPr>
                              <w:tc>
                                <w:tcPr>
                                  <w:tcW w:w="344" w:type="dxa"/>
                                  <w:shd w:val="clear" w:color="auto" w:fill="EBEBEB"/>
                                  <w:vAlign w:val="center"/>
                                </w:tcPr>
                                <w:p w:rsidR="00436C6D" w:rsidRPr="00901B24" w:rsidRDefault="00436C6D">
                                  <w:pPr>
                                    <w:rPr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57" w:type="dxa"/>
                                  <w:shd w:val="clear" w:color="auto" w:fill="EBEBEB"/>
                                  <w:vAlign w:val="center"/>
                                </w:tcPr>
                                <w:sdt>
                                  <w:sdtPr>
                                    <w:rPr>
                                      <w:sz w:val="24"/>
                                      <w:szCs w:val="32"/>
                                      <w:lang w:val="tr-TR"/>
                                    </w:rPr>
                                    <w:alias w:val="Adınız"/>
                                    <w:tag w:val=""/>
                                    <w:id w:val="2071841105"/>
                                    <w:placeholder>
                                      <w:docPart w:val="262E083AE55B4061B546EF457A5FC6F2"/>
                                    </w:placeholder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436C6D" w:rsidRPr="00586C06" w:rsidRDefault="00586C06" w:rsidP="00F2011A">
                                      <w:pPr>
                                        <w:pStyle w:val="Ad"/>
                                        <w:rPr>
                                          <w:sz w:val="24"/>
                                          <w:szCs w:val="32"/>
                                          <w:lang w:val="tr-TR"/>
                                        </w:rPr>
                                      </w:pPr>
                                      <w:r w:rsidRPr="00586C06">
                                        <w:rPr>
                                          <w:sz w:val="24"/>
                                          <w:szCs w:val="32"/>
                                          <w:lang w:val="tr-TR"/>
                                        </w:rPr>
                                        <w:t xml:space="preserve">ÇEMİŞGEZEK MESLEK YÜKSEKOKULU </w:t>
                                      </w:r>
                                      <w:r w:rsidR="002F2870" w:rsidRPr="00586C06">
                                        <w:rPr>
                                          <w:sz w:val="24"/>
                                          <w:szCs w:val="32"/>
                                          <w:lang w:val="tr-TR"/>
                                        </w:rPr>
                                        <w:t>MÜDÜRLÜĞÜ</w:t>
                                      </w:r>
                                    </w:p>
                                  </w:sdtContent>
                                </w:sdt>
                                <w:p w:rsidR="00F2011A" w:rsidRDefault="00F2011A" w:rsidP="00F2011A">
                                  <w:pPr>
                                    <w:pStyle w:val="AralkYok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lang w:val="tr-TR"/>
                                    </w:rPr>
                                  </w:pPr>
                                </w:p>
                                <w:p w:rsidR="00436C6D" w:rsidRPr="00F2011A" w:rsidRDefault="00F2011A" w:rsidP="00F2011A">
                                  <w:pPr>
                                    <w:pStyle w:val="AralkYok"/>
                                    <w:rPr>
                                      <w:b/>
                                      <w:bCs/>
                                      <w:lang w:val="tr-TR"/>
                                    </w:rPr>
                                  </w:pPr>
                                  <w:r w:rsidRPr="00F2011A"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  <w:lang w:val="tr-TR"/>
                                    </w:rPr>
                                    <w:t>DUYURU</w:t>
                                  </w:r>
                                </w:p>
                              </w:tc>
                              <w:tc>
                                <w:tcPr>
                                  <w:tcW w:w="154" w:type="dxa"/>
                                  <w:shd w:val="clear" w:color="auto" w:fill="4A66AC" w:themeFill="accent1"/>
                                  <w:vAlign w:val="center"/>
                                </w:tcPr>
                                <w:p w:rsidR="00436C6D" w:rsidRPr="00901B24" w:rsidRDefault="00436C6D">
                                  <w:pPr>
                                    <w:rPr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" w:type="dxa"/>
                                  <w:shd w:val="clear" w:color="auto" w:fill="629DD1" w:themeFill="accent2"/>
                                  <w:vAlign w:val="center"/>
                                </w:tcPr>
                                <w:p w:rsidR="00436C6D" w:rsidRPr="00901B24" w:rsidRDefault="00436C6D">
                                  <w:pPr>
                                    <w:rPr>
                                      <w:lang w:val="tr-T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74" w:type="dxa"/>
                                  <w:shd w:val="clear" w:color="auto" w:fill="297FD5" w:themeFill="accent3"/>
                                  <w:vAlign w:val="center"/>
                                </w:tcPr>
                                <w:p w:rsidR="00436C6D" w:rsidRPr="00F2011A" w:rsidRDefault="00007FFD" w:rsidP="00F2011A">
                                  <w:pPr>
                                    <w:pStyle w:val="AralkYok"/>
                                    <w:rPr>
                                      <w:color w:val="FFFFFF" w:themeColor="background1"/>
                                      <w:lang w:val="tr-TR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lang w:val="tr-TR"/>
                                      </w:rPr>
                                      <w:id w:val="-2132238816"/>
                                      <w:placeholder>
                                        <w:docPart w:val="3660B24B710D495F98211E793CAA8988"/>
                                      </w:placeholder>
                                      <w:date w:fullDate="2024-11-26T00:00:00Z">
                                        <w:dateFormat w:val="dd.MM.yyyy"/>
                                        <w:lid w:val="tr-TR"/>
                                        <w:storeMappedDataAs w:val="dateTime"/>
                                        <w:calendar w:val="gregorian"/>
                                      </w:date>
                                    </w:sdtPr>
                                    <w:sdtEndPr/>
                                    <w:sdtContent>
                                      <w:r w:rsidR="00D909A8">
                                        <w:rPr>
                                          <w:color w:val="FFFFFF" w:themeColor="background1"/>
                                          <w:lang w:val="tr-TR"/>
                                        </w:rPr>
                                        <w:t>26</w:t>
                                      </w:r>
                                      <w:r w:rsidR="00252AE1">
                                        <w:rPr>
                                          <w:color w:val="FFFFFF" w:themeColor="background1"/>
                                          <w:lang w:val="tr-TR"/>
                                        </w:rPr>
                                        <w:t>.11.2024</w:t>
                                      </w:r>
                                    </w:sdtContent>
                                  </w:sdt>
                                </w:p>
                                <w:p w:rsidR="00F2011A" w:rsidRPr="00901B24" w:rsidRDefault="00D909A8" w:rsidP="00F2011A">
                                  <w:pPr>
                                    <w:pStyle w:val="AralkYok"/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lang w:val="tr-TR"/>
                                    </w:rPr>
                                    <w:t>Salı</w:t>
                                  </w:r>
                                </w:p>
                              </w:tc>
                            </w:tr>
                          </w:tbl>
                          <w:p w:rsidR="00436C6D" w:rsidRPr="00901B24" w:rsidRDefault="00436C6D">
                            <w:pPr>
                              <w:pStyle w:val="AralkYok"/>
                              <w:rPr>
                                <w:lang w:val="tr-T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76500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61206" id="_x0000_t202" coordsize="21600,21600" o:spt="202" path="m,l,21600r21600,l21600,xe">
                <v:stroke joinstyle="miter"/>
                <v:path gradientshapeok="t" o:connecttype="rect"/>
              </v:shapetype>
              <v:shape id="Metin Kutusu 8" o:spid="_x0000_s1026" type="#_x0000_t202" alt="İletişim bilgileri" style="position:absolute;margin-left:0;margin-top:0;width:454.9pt;height:64.8pt;z-index:251660288;visibility:visible;mso-wrap-style:square;mso-width-percent:765;mso-height-percent:0;mso-top-percent:66;mso-wrap-distance-left:9pt;mso-wrap-distance-top:50.4pt;mso-wrap-distance-right:9pt;mso-wrap-distance-bottom:50.4pt;mso-position-horizontal:center;mso-position-horizontal-relative:page;mso-position-vertical-relative:page;mso-width-percent:765;mso-height-percent:0;mso-top-percent:66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" o:allowoverlap="f" filled="f" stroked="f" strokeweight=".5pt">
                <v:path arrowok="t"/>
                <v:textbox inset="0,0,0,0">
                  <w:txbxContent>
                    <w:tbl>
                      <w:tblPr>
                        <w:tblW w:w="4976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44"/>
                        <w:gridCol w:w="7157"/>
                        <w:gridCol w:w="154"/>
                        <w:gridCol w:w="230"/>
                        <w:gridCol w:w="1174"/>
                      </w:tblGrid>
                      <w:tr w:rsidR="00F2011A" w:rsidRPr="00901B24" w:rsidTr="00F2011A">
                        <w:trPr>
                          <w:trHeight w:hRule="exact" w:val="1296"/>
                        </w:trPr>
                        <w:tc>
                          <w:tcPr>
                            <w:tcW w:w="344" w:type="dxa"/>
                            <w:shd w:val="clear" w:color="auto" w:fill="EBEBEB"/>
                            <w:vAlign w:val="center"/>
                          </w:tcPr>
                          <w:p w:rsidR="00436C6D" w:rsidRPr="00901B24" w:rsidRDefault="00436C6D">
                            <w:pPr>
                              <w:rPr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7157" w:type="dxa"/>
                            <w:shd w:val="clear" w:color="auto" w:fill="EBEBEB"/>
                            <w:vAlign w:val="center"/>
                          </w:tcPr>
                          <w:sdt>
                            <w:sdtPr>
                              <w:rPr>
                                <w:sz w:val="24"/>
                                <w:szCs w:val="32"/>
                                <w:lang w:val="tr-TR"/>
                              </w:rPr>
                              <w:alias w:val="Adınız"/>
                              <w:tag w:val=""/>
                              <w:id w:val="2071841105"/>
                              <w:placeholder>
                                <w:docPart w:val="262E083AE55B4061B546EF457A5FC6F2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436C6D" w:rsidRPr="00586C06" w:rsidRDefault="00586C06" w:rsidP="00F2011A">
                                <w:pPr>
                                  <w:pStyle w:val="Ad"/>
                                  <w:rPr>
                                    <w:sz w:val="24"/>
                                    <w:szCs w:val="32"/>
                                    <w:lang w:val="tr-TR"/>
                                  </w:rPr>
                                </w:pPr>
                                <w:r w:rsidRPr="00586C06">
                                  <w:rPr>
                                    <w:sz w:val="24"/>
                                    <w:szCs w:val="32"/>
                                    <w:lang w:val="tr-TR"/>
                                  </w:rPr>
                                  <w:t xml:space="preserve">ÇEMİŞGEZEK MESLEK YÜKSEKOKULU </w:t>
                                </w:r>
                                <w:r w:rsidR="002F2870" w:rsidRPr="00586C06">
                                  <w:rPr>
                                    <w:sz w:val="24"/>
                                    <w:szCs w:val="32"/>
                                    <w:lang w:val="tr-TR"/>
                                  </w:rPr>
                                  <w:t>MÜDÜRLÜĞÜ</w:t>
                                </w:r>
                              </w:p>
                            </w:sdtContent>
                          </w:sdt>
                          <w:p w:rsidR="00F2011A" w:rsidRDefault="00F2011A" w:rsidP="00F2011A">
                            <w:pPr>
                              <w:pStyle w:val="AralkYok"/>
                              <w:rPr>
                                <w:b/>
                                <w:bCs/>
                                <w:sz w:val="24"/>
                                <w:szCs w:val="24"/>
                                <w:lang w:val="tr-TR"/>
                              </w:rPr>
                            </w:pPr>
                          </w:p>
                          <w:p w:rsidR="00436C6D" w:rsidRPr="00F2011A" w:rsidRDefault="00F2011A" w:rsidP="00F2011A">
                            <w:pPr>
                              <w:pStyle w:val="AralkYok"/>
                              <w:rPr>
                                <w:b/>
                                <w:bCs/>
                                <w:lang w:val="tr-TR"/>
                              </w:rPr>
                            </w:pPr>
                            <w:r w:rsidRPr="00F2011A">
                              <w:rPr>
                                <w:b/>
                                <w:bCs/>
                                <w:sz w:val="40"/>
                                <w:szCs w:val="40"/>
                                <w:lang w:val="tr-TR"/>
                              </w:rPr>
                              <w:t>DUYURU</w:t>
                            </w:r>
                          </w:p>
                        </w:tc>
                        <w:tc>
                          <w:tcPr>
                            <w:tcW w:w="154" w:type="dxa"/>
                            <w:shd w:val="clear" w:color="auto" w:fill="4A66AC" w:themeFill="accent1"/>
                            <w:vAlign w:val="center"/>
                          </w:tcPr>
                          <w:p w:rsidR="00436C6D" w:rsidRPr="00901B24" w:rsidRDefault="00436C6D">
                            <w:pPr>
                              <w:rPr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230" w:type="dxa"/>
                            <w:shd w:val="clear" w:color="auto" w:fill="629DD1" w:themeFill="accent2"/>
                            <w:vAlign w:val="center"/>
                          </w:tcPr>
                          <w:p w:rsidR="00436C6D" w:rsidRPr="00901B24" w:rsidRDefault="00436C6D">
                            <w:pPr>
                              <w:rPr>
                                <w:lang w:val="tr-TR"/>
                              </w:rPr>
                            </w:pPr>
                          </w:p>
                        </w:tc>
                        <w:tc>
                          <w:tcPr>
                            <w:tcW w:w="1174" w:type="dxa"/>
                            <w:shd w:val="clear" w:color="auto" w:fill="297FD5" w:themeFill="accent3"/>
                            <w:vAlign w:val="center"/>
                          </w:tcPr>
                          <w:p w:rsidR="00436C6D" w:rsidRPr="00F2011A" w:rsidRDefault="00007FFD" w:rsidP="00F2011A">
                            <w:pPr>
                              <w:pStyle w:val="AralkYok"/>
                              <w:rPr>
                                <w:color w:val="FFFFFF" w:themeColor="background1"/>
                                <w:lang w:val="tr-TR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lang w:val="tr-TR"/>
                                </w:rPr>
                                <w:id w:val="-2132238816"/>
                                <w:placeholder>
                                  <w:docPart w:val="3660B24B710D495F98211E793CAA8988"/>
                                </w:placeholder>
                                <w:date w:fullDate="2024-11-26T00:00:00Z">
                                  <w:dateFormat w:val="dd.MM.yyyy"/>
                                  <w:lid w:val="tr-TR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D909A8">
                                  <w:rPr>
                                    <w:color w:val="FFFFFF" w:themeColor="background1"/>
                                    <w:lang w:val="tr-TR"/>
                                  </w:rPr>
                                  <w:t>26</w:t>
                                </w:r>
                                <w:r w:rsidR="00252AE1">
                                  <w:rPr>
                                    <w:color w:val="FFFFFF" w:themeColor="background1"/>
                                    <w:lang w:val="tr-TR"/>
                                  </w:rPr>
                                  <w:t>.11.2024</w:t>
                                </w:r>
                              </w:sdtContent>
                            </w:sdt>
                          </w:p>
                          <w:p w:rsidR="00F2011A" w:rsidRPr="00901B24" w:rsidRDefault="00D909A8" w:rsidP="00F2011A">
                            <w:pPr>
                              <w:pStyle w:val="AralkYok"/>
                              <w:rPr>
                                <w:lang w:val="tr-TR"/>
                              </w:rPr>
                            </w:pPr>
                            <w:r>
                              <w:rPr>
                                <w:color w:val="FFFFFF" w:themeColor="background1"/>
                                <w:lang w:val="tr-TR"/>
                              </w:rPr>
                              <w:t>Salı</w:t>
                            </w:r>
                          </w:p>
                        </w:tc>
                      </w:tr>
                    </w:tbl>
                    <w:p w:rsidR="00436C6D" w:rsidRPr="00901B24" w:rsidRDefault="00436C6D">
                      <w:pPr>
                        <w:pStyle w:val="AralkYok"/>
                        <w:rPr>
                          <w:lang w:val="tr-TR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477C20" w:rsidRPr="00FD4CDF">
        <w:rPr>
          <w:sz w:val="24"/>
          <w:szCs w:val="24"/>
          <w:lang w:val="tr-TR"/>
        </w:rPr>
        <w:t>Alıcı</w:t>
      </w:r>
      <w:r w:rsidR="009B39DE" w:rsidRPr="00FD4CDF">
        <w:rPr>
          <w:sz w:val="24"/>
          <w:szCs w:val="24"/>
          <w:lang w:val="tr-TR"/>
        </w:rPr>
        <w:tab/>
      </w:r>
      <w:r w:rsidR="00477C20" w:rsidRPr="00FD4CDF">
        <w:rPr>
          <w:sz w:val="24"/>
          <w:szCs w:val="24"/>
          <w:lang w:val="tr-TR"/>
        </w:rPr>
        <w:t xml:space="preserve">: </w:t>
      </w:r>
      <w:r w:rsidR="00586C06" w:rsidRPr="00FD4CDF">
        <w:rPr>
          <w:sz w:val="24"/>
          <w:szCs w:val="24"/>
          <w:lang w:val="tr-TR"/>
        </w:rPr>
        <w:t>Öğrenciler</w:t>
      </w:r>
      <w:bookmarkStart w:id="0" w:name="_GoBack"/>
      <w:bookmarkEnd w:id="0"/>
    </w:p>
    <w:p w:rsidR="009B39DE" w:rsidRPr="00FD4CDF" w:rsidRDefault="00AF6018" w:rsidP="002C7862">
      <w:pPr>
        <w:pStyle w:val="AralkYok"/>
        <w:rPr>
          <w:sz w:val="24"/>
          <w:szCs w:val="24"/>
          <w:lang w:val="tr-TR"/>
        </w:rPr>
      </w:pPr>
      <w:r w:rsidRPr="00FD4CDF">
        <w:rPr>
          <w:sz w:val="24"/>
          <w:szCs w:val="24"/>
          <w:lang w:val="tr-TR"/>
        </w:rPr>
        <w:t>Konu</w:t>
      </w:r>
      <w:r w:rsidRPr="00FD4CDF">
        <w:rPr>
          <w:sz w:val="24"/>
          <w:szCs w:val="24"/>
          <w:lang w:val="tr-TR"/>
        </w:rPr>
        <w:tab/>
        <w:t xml:space="preserve">: </w:t>
      </w:r>
      <w:r w:rsidR="006B39B3" w:rsidRPr="006B39B3">
        <w:rPr>
          <w:sz w:val="24"/>
          <w:szCs w:val="24"/>
          <w:lang w:val="tr-TR"/>
        </w:rPr>
        <w:t>Staj Değerlendirme Mülakatları</w:t>
      </w:r>
    </w:p>
    <w:p w:rsidR="0066076B" w:rsidRDefault="0066076B" w:rsidP="0066076B">
      <w:pPr>
        <w:pStyle w:val="Balk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396396611"/>
      <w:bookmarkStart w:id="2" w:name="_Toc396396995"/>
    </w:p>
    <w:p w:rsidR="00521290" w:rsidRPr="00521290" w:rsidRDefault="00521290" w:rsidP="00521290">
      <w:pPr>
        <w:rPr>
          <w:lang w:val="tr-TR" w:eastAsia="tr-TR"/>
        </w:rPr>
      </w:pPr>
    </w:p>
    <w:bookmarkEnd w:id="1"/>
    <w:bookmarkEnd w:id="2"/>
    <w:p w:rsidR="00521290" w:rsidRPr="00DE7893" w:rsidRDefault="00521290" w:rsidP="00521290">
      <w:pPr>
        <w:spacing w:line="360" w:lineRule="auto"/>
        <w:jc w:val="center"/>
        <w:rPr>
          <w:b/>
          <w:sz w:val="40"/>
          <w:szCs w:val="36"/>
          <w:lang w:val="tr-TR" w:eastAsia="tr-TR"/>
        </w:rPr>
      </w:pPr>
      <w:r w:rsidRPr="00DE7893">
        <w:rPr>
          <w:b/>
          <w:sz w:val="40"/>
          <w:szCs w:val="36"/>
          <w:lang w:val="tr-TR" w:eastAsia="tr-TR"/>
        </w:rPr>
        <w:t>STAJLAR</w:t>
      </w:r>
    </w:p>
    <w:p w:rsidR="00DE7893" w:rsidRPr="00252AE1" w:rsidRDefault="00DE7893" w:rsidP="00252AE1">
      <w:pPr>
        <w:spacing w:line="36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</w:p>
    <w:p w:rsidR="00723F50" w:rsidRDefault="00521290" w:rsidP="00252A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</w:pPr>
      <w:r w:rsidRPr="00252AE1"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  <w:t xml:space="preserve">Meslek Yüksekokulumuzda </w:t>
      </w:r>
      <w:r w:rsidR="00252AE1" w:rsidRPr="00252AE1">
        <w:rPr>
          <w:rFonts w:ascii="Times New Roman" w:eastAsia="Times New Roman" w:hAnsi="Times New Roman" w:cs="Times New Roman"/>
          <w:b/>
          <w:bCs/>
          <w:color w:val="333333"/>
          <w:sz w:val="40"/>
          <w:szCs w:val="36"/>
          <w:shd w:val="clear" w:color="auto" w:fill="FFFFFF"/>
          <w:lang w:val="tr-TR" w:eastAsia="tr-TR"/>
        </w:rPr>
        <w:t>2023-2024</w:t>
      </w:r>
      <w:r w:rsidRPr="00252AE1"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  <w:t xml:space="preserve"> Eğitim-öğretim yılında staj yapan tüm öğrencilerimizin </w:t>
      </w:r>
      <w:r w:rsidR="00252AE1" w:rsidRPr="00252AE1">
        <w:rPr>
          <w:rFonts w:ascii="Times New Roman" w:eastAsia="Times New Roman" w:hAnsi="Times New Roman" w:cs="Times New Roman"/>
          <w:b/>
          <w:bCs/>
          <w:color w:val="333333"/>
          <w:sz w:val="40"/>
          <w:szCs w:val="36"/>
          <w:shd w:val="clear" w:color="auto" w:fill="FFFFFF"/>
          <w:lang w:val="tr-TR" w:eastAsia="tr-TR"/>
        </w:rPr>
        <w:t>2-6 Aralık 2024</w:t>
      </w:r>
      <w:r w:rsidRPr="00252AE1"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  <w:t xml:space="preserve"> tarihleri arasında staj değerlendirme mülakatları yapılacaktır.</w:t>
      </w:r>
    </w:p>
    <w:p w:rsidR="00252AE1" w:rsidRPr="00252AE1" w:rsidRDefault="00252AE1" w:rsidP="00252AE1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CC2EBB" w:rsidRPr="00252AE1" w:rsidRDefault="00723F50" w:rsidP="00252AE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</w:pPr>
      <w:r w:rsidRPr="00252AE1">
        <w:rPr>
          <w:rFonts w:ascii="Times New Roman" w:eastAsia="Times New Roman" w:hAnsi="Times New Roman" w:cs="Times New Roman"/>
          <w:bCs/>
          <w:color w:val="333333"/>
          <w:sz w:val="40"/>
          <w:szCs w:val="36"/>
          <w:shd w:val="clear" w:color="auto" w:fill="FFFFFF"/>
          <w:lang w:val="tr-TR" w:eastAsia="tr-TR"/>
        </w:rPr>
        <w:t>Staj yeri ve saati bölüm başkanları tarafından belirlenecektir. Detaylı bilgi için Bölüm Başkanınızla irtibata geçmeniz gerekmektedir.</w:t>
      </w:r>
    </w:p>
    <w:p w:rsidR="00FD4CDF" w:rsidRDefault="008E1767" w:rsidP="00DE7893">
      <w:pPr>
        <w:spacing w:line="360" w:lineRule="auto"/>
        <w:rPr>
          <w:rFonts w:ascii="Times New Roman" w:hAnsi="Times New Roman" w:cs="Times New Roman"/>
          <w:b/>
          <w:bCs/>
          <w:sz w:val="28"/>
          <w:szCs w:val="24"/>
        </w:rPr>
      </w:pPr>
      <w:r w:rsidRPr="00FD4CDF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g">
            <w:drawing>
              <wp:anchor distT="0" distB="0" distL="228600" distR="228600" simplePos="0" relativeHeight="251662336" behindDoc="0" locked="0" layoutInCell="1" allowOverlap="1" wp14:anchorId="532DD978" wp14:editId="20FCB261">
                <wp:simplePos x="0" y="0"/>
                <wp:positionH relativeFrom="page">
                  <wp:posOffset>1133475</wp:posOffset>
                </wp:positionH>
                <wp:positionV relativeFrom="page">
                  <wp:posOffset>8658225</wp:posOffset>
                </wp:positionV>
                <wp:extent cx="2710815" cy="857250"/>
                <wp:effectExtent l="0" t="0" r="3810" b="0"/>
                <wp:wrapSquare wrapText="bothSides"/>
                <wp:docPr id="1" name="Gr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10815" cy="857250"/>
                          <a:chOff x="0" y="0"/>
                          <a:chExt cx="32188" cy="36291"/>
                        </a:xfrm>
                      </wpg:grpSpPr>
                      <wps:wsp>
                        <wps:cNvPr id="2" name="Dikdörtgen 17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186" cy="20287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  <a:alpha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4" name="Grup 175"/>
                        <wpg:cNvGrpSpPr>
                          <a:grpSpLocks/>
                        </wpg:cNvGrpSpPr>
                        <wpg:grpSpPr bwMode="auto">
                          <a:xfrm>
                            <a:off x="0" y="190"/>
                            <a:ext cx="22494" cy="14646"/>
                            <a:chOff x="2286" y="0"/>
                            <a:chExt cx="14721" cy="18026"/>
                          </a:xfrm>
                        </wpg:grpSpPr>
                        <wps:wsp>
                          <wps:cNvPr id="5" name="Dikdörtgen 10"/>
                          <wps:cNvSpPr>
                            <a:spLocks/>
                          </wps:cNvSpPr>
                          <wps:spPr bwMode="auto">
                            <a:xfrm>
                              <a:off x="2286" y="0"/>
                              <a:ext cx="14662" cy="10122"/>
                            </a:xfrm>
                            <a:custGeom>
                              <a:avLst/>
                              <a:gdLst>
                                <a:gd name="T0" fmla="*/ 0 w 2240281"/>
                                <a:gd name="T1" fmla="*/ 0 h 822960"/>
                                <a:gd name="T2" fmla="*/ 1466258 w 2240281"/>
                                <a:gd name="T3" fmla="*/ 0 h 822960"/>
                                <a:gd name="T4" fmla="*/ 1085979 w 2240281"/>
                                <a:gd name="T5" fmla="*/ 274158 h 822960"/>
                                <a:gd name="T6" fmla="*/ 0 w 2240281"/>
                                <a:gd name="T7" fmla="*/ 1012274 h 822960"/>
                                <a:gd name="T8" fmla="*/ 0 w 2240281"/>
                                <a:gd name="T9" fmla="*/ 0 h 822960"/>
                                <a:gd name="T10" fmla="*/ 0 60000 65536"/>
                                <a:gd name="T11" fmla="*/ 0 60000 65536"/>
                                <a:gd name="T12" fmla="*/ 0 60000 65536"/>
                                <a:gd name="T13" fmla="*/ 0 60000 65536"/>
                                <a:gd name="T14" fmla="*/ 0 60000 65536"/>
                              </a:gdLst>
                              <a:ahLst/>
                              <a:cxnLst>
                                <a:cxn ang="T10">
                                  <a:pos x="T0" y="T1"/>
                                </a:cxn>
                                <a:cxn ang="T11">
                                  <a:pos x="T2" y="T3"/>
                                </a:cxn>
                                <a:cxn ang="T12">
                                  <a:pos x="T4" y="T5"/>
                                </a:cxn>
                                <a:cxn ang="T13">
                                  <a:pos x="T6" y="T7"/>
                                </a:cxn>
                                <a:cxn ang="T14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40281" h="822960">
                                  <a:moveTo>
                                    <a:pt x="0" y="0"/>
                                  </a:moveTo>
                                  <a:lnTo>
                                    <a:pt x="2240281" y="0"/>
                                  </a:lnTo>
                                  <a:lnTo>
                                    <a:pt x="1659256" y="222885"/>
                                  </a:lnTo>
                                  <a:lnTo>
                                    <a:pt x="0" y="8229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6" name="Dikdörtgen 17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86" y="7784"/>
                              <a:ext cx="14721" cy="10242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9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7" name="Metin Kutusu 178"/>
                        <wps:cNvSpPr txBox="1">
                          <a:spLocks noChangeArrowheads="1"/>
                        </wps:cNvSpPr>
                        <wps:spPr bwMode="auto">
                          <a:xfrm>
                            <a:off x="2380" y="9478"/>
                            <a:ext cx="29808" cy="26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5EE1" w:rsidRPr="00CE5EE1" w:rsidRDefault="00CE5EE1" w:rsidP="00CE5EE1">
                              <w:pPr>
                                <w:pStyle w:val="AralkYok"/>
                                <w:rPr>
                                  <w:b/>
                                  <w:bCs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u w:val="single"/>
                                </w:rPr>
                                <w:t>ONAY</w:t>
                              </w:r>
                              <w:r w:rsidRPr="00CE5EE1">
                                <w:rPr>
                                  <w:b/>
                                  <w:bCs/>
                                  <w:u w:val="single"/>
                                </w:rPr>
                                <w:t>:</w:t>
                              </w:r>
                            </w:p>
                            <w:p w:rsidR="00CE5EE1" w:rsidRDefault="00DE7893" w:rsidP="00CE5EE1">
                              <w:pPr>
                                <w:pStyle w:val="AralkYok"/>
                              </w:pPr>
                              <w:r>
                                <w:t>Doç.</w:t>
                              </w:r>
                              <w:r w:rsidR="00DE02DF">
                                <w:t xml:space="preserve">Dr. </w:t>
                              </w:r>
                              <w:r>
                                <w:t>Alper ASLAN</w:t>
                              </w:r>
                            </w:p>
                            <w:p w:rsidR="00CE5EE1" w:rsidRPr="00477C20" w:rsidRDefault="00A56408" w:rsidP="00CE5EE1">
                              <w:pPr>
                                <w:pStyle w:val="AralkYok"/>
                              </w:pPr>
                              <w:r>
                                <w:t xml:space="preserve">YÜKSEKOKUL MÜDÜRÜ </w:t>
                              </w:r>
                            </w:p>
                            <w:p w:rsidR="00CE5EE1" w:rsidRDefault="00CE5EE1" w:rsidP="00CE5EE1">
                              <w:pPr>
                                <w:pStyle w:val="AralkYok"/>
                                <w:ind w:left="360"/>
                                <w:jc w:val="center"/>
                                <w:rPr>
                                  <w:color w:val="4A66AC" w:themeColor="accent1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45720" tIns="9144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2DD978" id="Grup 173" o:spid="_x0000_s1027" style="position:absolute;margin-left:89.25pt;margin-top:681.75pt;width:213.45pt;height:67.5pt;z-index:251662336;mso-wrap-distance-left:18pt;mso-wrap-distance-right:18pt;mso-position-horizontal-relative:page;mso-position-vertical-relative:page;mso-width-relative:margin;mso-height-relative:margin" coordsize="32188,362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">
                <v:rect id="Dikdörtgen 174" o:spid="_x0000_s1028" style="position:absolute;width:32186;height:20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" fillcolor="white [3212]" stroked="f" strokeweight="1pt">
                  <v:fill opacity="0"/>
                </v:rect>
                <v:group id="Grup 175" o:spid="_x0000_s1029" style="position:absolute;top:190;width:22494;height:14646" coordorigin="2286" coordsize="14721,1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Dikdörtgen 10" o:spid="_x0000_s1030" style="position:absolute;left:2286;width:14662;height:10122;visibility:visible;mso-wrap-style:square;v-text-anchor:middle" coordsize="2240281,822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" path="m,l2240281,,1659256,222885,,822960,,xe" fillcolor="#4a66ac [3204]" stroked="f" strokeweight="1pt">
                    <v:path arrowok="t" o:connecttype="custom" o:connectlocs="0,0;9596,0;7107,3372;0,12450;0,0" o:connectangles="0,0,0,0,0"/>
                  </v:shape>
                  <v:rect id="Dikdörtgen 177" o:spid="_x0000_s1031" style="position:absolute;left:2286;top:7784;width:14721;height:1024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" stroked="f" strokeweight="1pt">
                    <v:fill r:id="rId10" o:title="" recolor="t" rotate="t" type="frame"/>
                  </v:rect>
                </v:group>
                <v:shape id="Metin Kutusu 178" o:spid="_x0000_s1032" type="#_x0000_t202" style="position:absolute;left:2380;top:9478;width:29808;height:26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" filled="f" stroked="f" strokeweight=".5pt">
                  <v:textbox inset="3.6pt,7.2pt,0,0">
                    <w:txbxContent>
                      <w:p w:rsidR="00CE5EE1" w:rsidRPr="00CE5EE1" w:rsidRDefault="00CE5EE1" w:rsidP="00CE5EE1">
                        <w:pPr>
                          <w:pStyle w:val="AralkYok"/>
                          <w:rPr>
                            <w:b/>
                            <w:bCs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u w:val="single"/>
                          </w:rPr>
                          <w:t>ONAY</w:t>
                        </w:r>
                        <w:r w:rsidRPr="00CE5EE1">
                          <w:rPr>
                            <w:b/>
                            <w:bCs/>
                            <w:u w:val="single"/>
                          </w:rPr>
                          <w:t>:</w:t>
                        </w:r>
                      </w:p>
                      <w:p w:rsidR="00CE5EE1" w:rsidRDefault="00DE7893" w:rsidP="00CE5EE1">
                        <w:pPr>
                          <w:pStyle w:val="AralkYok"/>
                        </w:pPr>
                        <w:r>
                          <w:t>Doç.</w:t>
                        </w:r>
                        <w:r w:rsidR="00DE02DF">
                          <w:t xml:space="preserve">Dr. </w:t>
                        </w:r>
                        <w:r>
                          <w:t>Alper ASLAN</w:t>
                        </w:r>
                      </w:p>
                      <w:p w:rsidR="00CE5EE1" w:rsidRPr="00477C20" w:rsidRDefault="00A56408" w:rsidP="00CE5EE1">
                        <w:pPr>
                          <w:pStyle w:val="AralkYok"/>
                        </w:pPr>
                        <w:r>
                          <w:t xml:space="preserve">YÜKSEKOKUL MÜDÜRÜ </w:t>
                        </w:r>
                      </w:p>
                      <w:p w:rsidR="00CE5EE1" w:rsidRDefault="00CE5EE1" w:rsidP="00CE5EE1">
                        <w:pPr>
                          <w:pStyle w:val="AralkYok"/>
                          <w:ind w:left="360"/>
                          <w:jc w:val="center"/>
                          <w:rPr>
                            <w:color w:val="4A66AC" w:themeColor="accent1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FD4CDF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w:t xml:space="preserve"> </w:t>
      </w:r>
      <w:r w:rsidR="00FD4CDF" w:rsidRPr="00FD4CDF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w:t xml:space="preserve"> </w:t>
      </w:r>
    </w:p>
    <w:p w:rsidR="00152B10" w:rsidRPr="00FD4CDF" w:rsidRDefault="00152B10" w:rsidP="00FD4CDF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52B10" w:rsidRPr="00FD4CDF" w:rsidSect="00252AE1">
      <w:headerReference w:type="default" r:id="rId11"/>
      <w:footerReference w:type="first" r:id="rId12"/>
      <w:pgSz w:w="11907" w:h="16839" w:code="9"/>
      <w:pgMar w:top="1417" w:right="1417" w:bottom="1417" w:left="1417" w:header="86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7FFD" w:rsidRDefault="00007FFD">
      <w:pPr>
        <w:spacing w:after="0" w:line="240" w:lineRule="auto"/>
      </w:pPr>
      <w:r>
        <w:separator/>
      </w:r>
    </w:p>
  </w:endnote>
  <w:endnote w:type="continuationSeparator" w:id="0">
    <w:p w:rsidR="00007FFD" w:rsidRDefault="00007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A2"/>
    <w:family w:val="swiss"/>
    <w:pitch w:val="variable"/>
    <w:sig w:usb0="E0002EFF" w:usb1="C000785B" w:usb2="00000009" w:usb3="00000000" w:csb0="000001FF" w:csb1="00000000"/>
  </w:font>
  <w:font w:name="Book Antiqua">
    <w:altName w:val="Times New Roman"/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5EE1" w:rsidRDefault="00CE5EE1" w:rsidP="00464F83">
    <w:pPr>
      <w:pStyle w:val="AltBilgi0"/>
      <w:rPr>
        <w:rFonts w:ascii="Arial" w:hAnsi="Arial" w:cs="Arial"/>
        <w:color w:val="545454"/>
        <w:sz w:val="18"/>
        <w:szCs w:val="18"/>
        <w:shd w:val="clear" w:color="auto" w:fill="FFFFFF"/>
      </w:rPr>
    </w:pPr>
    <w:r>
      <w:rPr>
        <w:rFonts w:ascii="Arial" w:hAnsi="Arial" w:cs="Arial"/>
        <w:color w:val="545454"/>
        <w:sz w:val="18"/>
        <w:szCs w:val="18"/>
        <w:shd w:val="clear" w:color="auto" w:fill="FFFFFF"/>
      </w:rPr>
      <w:t>___________________________________________________________________________________</w:t>
    </w:r>
  </w:p>
  <w:p w:rsidR="00436C6D" w:rsidRPr="00B3783F" w:rsidRDefault="00074424" w:rsidP="0030166E">
    <w:pPr>
      <w:pStyle w:val="AltBilgi0"/>
      <w:jc w:val="both"/>
      <w:rPr>
        <w:sz w:val="18"/>
        <w:szCs w:val="18"/>
      </w:rPr>
    </w:pPr>
    <w:r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AÇIKLAMA</w:t>
    </w:r>
    <w:r w:rsidR="00477C20" w:rsidRPr="00C35E25">
      <w:rPr>
        <w:rFonts w:ascii="Arial" w:hAnsi="Arial" w:cs="Arial"/>
        <w:b/>
        <w:color w:val="545454"/>
        <w:sz w:val="18"/>
        <w:szCs w:val="18"/>
        <w:shd w:val="clear" w:color="auto" w:fill="FFFFFF"/>
      </w:rPr>
      <w:t>:</w:t>
    </w:r>
    <w:r w:rsidR="00477C20" w:rsidRPr="00C35E25">
      <w:rPr>
        <w:rStyle w:val="apple-converted-space"/>
        <w:rFonts w:ascii="Arial" w:hAnsi="Arial" w:cs="Arial"/>
        <w:b/>
        <w:color w:val="545454"/>
        <w:sz w:val="18"/>
        <w:szCs w:val="18"/>
        <w:shd w:val="clear" w:color="auto" w:fill="FFFFFF"/>
      </w:rPr>
      <w:t> </w:t>
    </w:r>
    <w:r w:rsidR="00656B56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 xml:space="preserve">Bu </w:t>
    </w:r>
    <w:r w:rsidR="00477C20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>duyuru</w:t>
    </w:r>
    <w:r w:rsidR="00477C20" w:rsidRPr="00C35E25">
      <w:rPr>
        <w:rStyle w:val="apple-converted-space"/>
        <w:rFonts w:ascii="Arial" w:hAnsi="Arial" w:cs="Arial"/>
        <w:color w:val="545454"/>
        <w:sz w:val="18"/>
        <w:szCs w:val="18"/>
        <w:shd w:val="clear" w:color="auto" w:fill="FFFFFF"/>
      </w:rPr>
      <w:t> </w:t>
    </w:r>
    <w:r w:rsidR="00477C20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ilgili</w:t>
    </w:r>
    <w:r w:rsidR="00656B56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 xml:space="preserve"> </w:t>
    </w:r>
    <w:r w:rsidR="00464F83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uygulama</w:t>
    </w:r>
    <w:r w:rsidR="00656B56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 xml:space="preserve"> </w:t>
    </w:r>
    <w:r w:rsidR="00464F83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esasları</w:t>
    </w:r>
    <w:r w:rsidR="00656B56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 xml:space="preserve"> </w:t>
    </w:r>
    <w:r w:rsidR="00477C20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uyarınca</w:t>
    </w:r>
    <w:r w:rsidR="00477C20" w:rsidRPr="00C35E25">
      <w:rPr>
        <w:rStyle w:val="apple-converted-space"/>
        <w:rFonts w:ascii="Arial" w:hAnsi="Arial" w:cs="Arial"/>
        <w:color w:val="545454"/>
        <w:sz w:val="18"/>
        <w:szCs w:val="18"/>
        <w:shd w:val="clear" w:color="auto" w:fill="FFFFFF"/>
      </w:rPr>
      <w:t> </w:t>
    </w:r>
    <w:r w:rsidR="00477C20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>resmi</w:t>
    </w:r>
    <w:r w:rsidR="00477C20" w:rsidRPr="00C35E25">
      <w:rPr>
        <w:rStyle w:val="apple-converted-space"/>
        <w:rFonts w:ascii="Arial" w:hAnsi="Arial" w:cs="Arial"/>
        <w:color w:val="545454"/>
        <w:sz w:val="18"/>
        <w:szCs w:val="18"/>
        <w:shd w:val="clear" w:color="auto" w:fill="FFFFFF"/>
      </w:rPr>
      <w:t> </w:t>
    </w:r>
    <w:r w:rsidR="00477C20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tebligat</w:t>
    </w:r>
    <w:r w:rsidR="00656B56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 xml:space="preserve"> </w:t>
    </w:r>
    <w:r w:rsidR="00477C20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>niteliğinde</w:t>
    </w:r>
    <w:r w:rsidR="00656B56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 xml:space="preserve"> </w:t>
    </w:r>
    <w:r w:rsidR="00477C20" w:rsidRPr="00C35E25">
      <w:rPr>
        <w:rStyle w:val="Vurgu"/>
        <w:rFonts w:ascii="Arial" w:hAnsi="Arial" w:cs="Arial"/>
        <w:bCs/>
        <w:i w:val="0"/>
        <w:iCs w:val="0"/>
        <w:color w:val="545454"/>
        <w:sz w:val="18"/>
        <w:szCs w:val="18"/>
        <w:shd w:val="clear" w:color="auto" w:fill="FFFFFF"/>
      </w:rPr>
      <w:t>olup</w:t>
    </w:r>
    <w:r w:rsidR="00B3783F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,</w:t>
    </w:r>
    <w:r w:rsidR="00464F83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ayrıca</w:t>
    </w:r>
    <w:r w:rsidR="00656B56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 xml:space="preserve"> </w:t>
    </w:r>
    <w:r w:rsidR="00464F83" w:rsidRPr="00C35E25">
      <w:rPr>
        <w:rFonts w:ascii="Arial" w:hAnsi="Arial" w:cs="Arial"/>
        <w:bCs/>
        <w:color w:val="545454"/>
        <w:sz w:val="18"/>
        <w:szCs w:val="18"/>
        <w:shd w:val="clear" w:color="auto" w:fill="FFFFFF"/>
      </w:rPr>
      <w:t>yazısı</w:t>
    </w:r>
    <w:r w:rsidR="00656B56" w:rsidRPr="00C35E25">
      <w:rPr>
        <w:rFonts w:ascii="Arial" w:hAnsi="Arial" w:cs="Arial"/>
        <w:bCs/>
        <w:color w:val="545454"/>
        <w:sz w:val="18"/>
        <w:szCs w:val="18"/>
        <w:shd w:val="clear" w:color="auto" w:fill="FFFFFF"/>
      </w:rPr>
      <w:t xml:space="preserve"> </w:t>
    </w:r>
    <w:r w:rsidR="00464F83" w:rsidRPr="00C35E25">
      <w:rPr>
        <w:rFonts w:ascii="Arial" w:hAnsi="Arial" w:cs="Arial"/>
        <w:color w:val="545454"/>
        <w:sz w:val="18"/>
        <w:szCs w:val="18"/>
        <w:shd w:val="clear" w:color="auto" w:fill="FFFFFF"/>
      </w:rPr>
      <w:t>gönderilmeyecektir</w:t>
    </w:r>
    <w:r w:rsidR="00464F83">
      <w:rPr>
        <w:rFonts w:ascii="Arial" w:hAnsi="Arial" w:cs="Arial"/>
        <w:color w:val="545454"/>
        <w:sz w:val="18"/>
        <w:szCs w:val="18"/>
        <w:shd w:val="clear" w:color="auto" w:fill="FFFFFF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7FFD" w:rsidRDefault="00007FFD">
      <w:pPr>
        <w:spacing w:after="0" w:line="240" w:lineRule="auto"/>
      </w:pPr>
      <w:r>
        <w:separator/>
      </w:r>
    </w:p>
  </w:footnote>
  <w:footnote w:type="continuationSeparator" w:id="0">
    <w:p w:rsidR="00007FFD" w:rsidRDefault="00007F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C6D" w:rsidRDefault="008E1767">
    <w:pPr>
      <w:pStyle w:val="stbilgi"/>
    </w:pPr>
    <w:r>
      <w:rPr>
        <w:noProof/>
        <w:lang w:val="tr-TR" w:eastAsia="tr-TR"/>
      </w:rPr>
      <mc:AlternateContent>
        <mc:Choice Requires="wps">
          <w:drawing>
            <wp:anchor distT="640080" distB="640080" distL="114300" distR="114300" simplePos="0" relativeHeight="251665408" behindDoc="0" locked="0" layoutInCell="1" allowOverlap="0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bottomMargin">
                    <wp14:pctPosVOffset>54500</wp14:pctPosVOffset>
                  </wp:positionV>
                </mc:Choice>
                <mc:Fallback>
                  <wp:positionV relativeFrom="page">
                    <wp:posOffset>10283190</wp:posOffset>
                  </wp:positionV>
                </mc:Fallback>
              </mc:AlternateContent>
              <wp:extent cx="5946140" cy="182880"/>
              <wp:effectExtent l="0" t="0" r="6985" b="7620"/>
              <wp:wrapNone/>
              <wp:docPr id="3" name="Metin Kutusu 3" descr="Sayfa numaralı altbilgi grafiği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46140" cy="1828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51"/>
                            <w:gridCol w:w="7388"/>
                            <w:gridCol w:w="197"/>
                            <w:gridCol w:w="197"/>
                            <w:gridCol w:w="981"/>
                          </w:tblGrid>
                          <w:tr w:rsidR="00436C6D">
                            <w:trPr>
                              <w:trHeight w:hRule="exact" w:val="288"/>
                            </w:trPr>
                            <w:tc>
                              <w:tcPr>
                                <w:tcW w:w="361" w:type="dxa"/>
                                <w:shd w:val="clear" w:color="auto" w:fill="EBEBEB"/>
                                <w:vAlign w:val="center"/>
                              </w:tcPr>
                              <w:p w:rsidR="00436C6D" w:rsidRDefault="00436C6D">
                                <w:pPr>
                                  <w:pStyle w:val="AralkYok"/>
                                </w:pPr>
                              </w:p>
                            </w:tc>
                            <w:tc>
                              <w:tcPr>
                                <w:tcW w:w="7595" w:type="dxa"/>
                                <w:shd w:val="clear" w:color="auto" w:fill="EBEBEB"/>
                                <w:vAlign w:val="center"/>
                              </w:tcPr>
                              <w:p w:rsidR="00436C6D" w:rsidRDefault="00A72ED5">
                                <w:pPr>
                                  <w:pStyle w:val="AralkYok"/>
                                </w:pPr>
                                <w:r>
                                  <w:fldChar w:fldCharType="begin"/>
                                </w:r>
                                <w:r w:rsidR="00901B24"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E90C41" w:rsidRPr="00E90C41">
                                  <w:rPr>
                                    <w:noProof/>
                                    <w:lang w:val="tr-TR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4A66AC" w:themeFill="accent1"/>
                                <w:vAlign w:val="center"/>
                              </w:tcPr>
                              <w:p w:rsidR="00436C6D" w:rsidRDefault="00436C6D">
                                <w:pPr>
                                  <w:pStyle w:val="AralkYok"/>
                                </w:pPr>
                              </w:p>
                            </w:tc>
                            <w:tc>
                              <w:tcPr>
                                <w:tcW w:w="202" w:type="dxa"/>
                                <w:shd w:val="clear" w:color="auto" w:fill="629DD1" w:themeFill="accent2"/>
                                <w:vAlign w:val="center"/>
                              </w:tcPr>
                              <w:p w:rsidR="00436C6D" w:rsidRDefault="00436C6D">
                                <w:pPr>
                                  <w:pStyle w:val="AralkYok"/>
                                </w:pPr>
                              </w:p>
                            </w:tc>
                            <w:tc>
                              <w:tcPr>
                                <w:tcW w:w="1009" w:type="dxa"/>
                                <w:shd w:val="clear" w:color="auto" w:fill="297FD5" w:themeFill="accent3"/>
                                <w:vAlign w:val="center"/>
                              </w:tcPr>
                              <w:p w:rsidR="00436C6D" w:rsidRDefault="00436C6D">
                                <w:pPr>
                                  <w:pStyle w:val="AralkYok"/>
                                </w:pPr>
                              </w:p>
                            </w:tc>
                          </w:tr>
                        </w:tbl>
                        <w:p w:rsidR="00436C6D" w:rsidRDefault="00436C6D">
                          <w:pPr>
                            <w:pStyle w:val="AralkYok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76500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33" type="#_x0000_t202" alt="Sayfa numaralı altbilgi grafiği" style="position:absolute;margin-left:0;margin-top:0;width:468.2pt;height:14.4pt;z-index:251665408;visibility:visible;mso-wrap-style:square;mso-width-percent:765;mso-height-percent:0;mso-top-percent:545;mso-wrap-distance-left:9pt;mso-wrap-distance-top:50.4pt;mso-wrap-distance-right:9pt;mso-wrap-distance-bottom:50.4pt;mso-position-horizontal:center;mso-position-horizontal-relative:page;mso-position-vertical-relative:bottom-margin-area;mso-width-percent:765;mso-height-percent:0;mso-top-percent:54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" o:allowoverlap="f" filled="f" stroked="f" strokeweight=".5pt">
              <v:path arrowok="t"/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351"/>
                      <w:gridCol w:w="7388"/>
                      <w:gridCol w:w="197"/>
                      <w:gridCol w:w="197"/>
                      <w:gridCol w:w="981"/>
                    </w:tblGrid>
                    <w:tr w:rsidR="00436C6D">
                      <w:trPr>
                        <w:trHeight w:hRule="exact" w:val="288"/>
                      </w:trPr>
                      <w:tc>
                        <w:tcPr>
                          <w:tcW w:w="361" w:type="dxa"/>
                          <w:shd w:val="clear" w:color="auto" w:fill="EBEBEB"/>
                          <w:vAlign w:val="center"/>
                        </w:tcPr>
                        <w:p w:rsidR="00436C6D" w:rsidRDefault="00436C6D">
                          <w:pPr>
                            <w:pStyle w:val="AralkYok"/>
                          </w:pPr>
                        </w:p>
                      </w:tc>
                      <w:tc>
                        <w:tcPr>
                          <w:tcW w:w="7595" w:type="dxa"/>
                          <w:shd w:val="clear" w:color="auto" w:fill="EBEBEB"/>
                          <w:vAlign w:val="center"/>
                        </w:tcPr>
                        <w:p w:rsidR="00436C6D" w:rsidRDefault="00A72ED5">
                          <w:pPr>
                            <w:pStyle w:val="AralkYok"/>
                          </w:pPr>
                          <w:r>
                            <w:fldChar w:fldCharType="begin"/>
                          </w:r>
                          <w:r w:rsidR="00901B24"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E90C41" w:rsidRPr="00E90C41">
                            <w:rPr>
                              <w:noProof/>
                              <w:lang w:val="tr-TR"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202" w:type="dxa"/>
                          <w:shd w:val="clear" w:color="auto" w:fill="4A66AC" w:themeFill="accent1"/>
                          <w:vAlign w:val="center"/>
                        </w:tcPr>
                        <w:p w:rsidR="00436C6D" w:rsidRDefault="00436C6D">
                          <w:pPr>
                            <w:pStyle w:val="AralkYok"/>
                          </w:pPr>
                        </w:p>
                      </w:tc>
                      <w:tc>
                        <w:tcPr>
                          <w:tcW w:w="202" w:type="dxa"/>
                          <w:shd w:val="clear" w:color="auto" w:fill="629DD1" w:themeFill="accent2"/>
                          <w:vAlign w:val="center"/>
                        </w:tcPr>
                        <w:p w:rsidR="00436C6D" w:rsidRDefault="00436C6D">
                          <w:pPr>
                            <w:pStyle w:val="AralkYok"/>
                          </w:pPr>
                        </w:p>
                      </w:tc>
                      <w:tc>
                        <w:tcPr>
                          <w:tcW w:w="1009" w:type="dxa"/>
                          <w:shd w:val="clear" w:color="auto" w:fill="297FD5" w:themeFill="accent3"/>
                          <w:vAlign w:val="center"/>
                        </w:tcPr>
                        <w:p w:rsidR="00436C6D" w:rsidRDefault="00436C6D">
                          <w:pPr>
                            <w:pStyle w:val="AralkYok"/>
                          </w:pPr>
                        </w:p>
                      </w:tc>
                    </w:tr>
                  </w:tbl>
                  <w:p w:rsidR="00436C6D" w:rsidRDefault="00436C6D">
                    <w:pPr>
                      <w:pStyle w:val="AralkYok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69EF"/>
    <w:multiLevelType w:val="hybridMultilevel"/>
    <w:tmpl w:val="197CE8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74B1"/>
    <w:multiLevelType w:val="hybridMultilevel"/>
    <w:tmpl w:val="574A1F9E"/>
    <w:lvl w:ilvl="0" w:tplc="376690C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612E5"/>
    <w:multiLevelType w:val="hybridMultilevel"/>
    <w:tmpl w:val="26E0AA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F12D8"/>
    <w:multiLevelType w:val="hybridMultilevel"/>
    <w:tmpl w:val="23A8557E"/>
    <w:lvl w:ilvl="0" w:tplc="041F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4CE368CF"/>
    <w:multiLevelType w:val="hybridMultilevel"/>
    <w:tmpl w:val="6E3A2BBA"/>
    <w:lvl w:ilvl="0" w:tplc="041F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583ED42C">
      <w:numFmt w:val="bullet"/>
      <w:lvlText w:val="-"/>
      <w:lvlJc w:val="left"/>
      <w:pPr>
        <w:ind w:left="1500" w:hanging="360"/>
      </w:pPr>
      <w:rPr>
        <w:rFonts w:ascii="Helvetica" w:eastAsia="Times New Roman" w:hAnsi="Helvetica" w:cs="Helvetica" w:hint="default"/>
      </w:rPr>
    </w:lvl>
    <w:lvl w:ilvl="2" w:tplc="041F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88503A3"/>
    <w:multiLevelType w:val="hybridMultilevel"/>
    <w:tmpl w:val="7860874A"/>
    <w:lvl w:ilvl="0" w:tplc="36AE304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66CC0"/>
    <w:multiLevelType w:val="hybridMultilevel"/>
    <w:tmpl w:val="6D84F298"/>
    <w:lvl w:ilvl="0" w:tplc="0EB0CC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E11525E"/>
    <w:multiLevelType w:val="hybridMultilevel"/>
    <w:tmpl w:val="570E0AD4"/>
    <w:lvl w:ilvl="0" w:tplc="E81E683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11A"/>
    <w:rsid w:val="00007FFD"/>
    <w:rsid w:val="00031369"/>
    <w:rsid w:val="0004102B"/>
    <w:rsid w:val="00063017"/>
    <w:rsid w:val="00064792"/>
    <w:rsid w:val="00074424"/>
    <w:rsid w:val="00091EA3"/>
    <w:rsid w:val="000A6202"/>
    <w:rsid w:val="000D68AF"/>
    <w:rsid w:val="000E21B7"/>
    <w:rsid w:val="0013545E"/>
    <w:rsid w:val="00152B10"/>
    <w:rsid w:val="00167FE0"/>
    <w:rsid w:val="0017301F"/>
    <w:rsid w:val="0023787E"/>
    <w:rsid w:val="00252AE1"/>
    <w:rsid w:val="002B4BC8"/>
    <w:rsid w:val="002C2504"/>
    <w:rsid w:val="002C7862"/>
    <w:rsid w:val="002F2870"/>
    <w:rsid w:val="0030166E"/>
    <w:rsid w:val="00321B89"/>
    <w:rsid w:val="00323BCF"/>
    <w:rsid w:val="00336DAF"/>
    <w:rsid w:val="00340FBD"/>
    <w:rsid w:val="00376596"/>
    <w:rsid w:val="003A7C02"/>
    <w:rsid w:val="003E1E62"/>
    <w:rsid w:val="00436C6D"/>
    <w:rsid w:val="00464F83"/>
    <w:rsid w:val="00477C20"/>
    <w:rsid w:val="00481860"/>
    <w:rsid w:val="00482A60"/>
    <w:rsid w:val="004B3852"/>
    <w:rsid w:val="004C4848"/>
    <w:rsid w:val="004D649B"/>
    <w:rsid w:val="005145D0"/>
    <w:rsid w:val="00521290"/>
    <w:rsid w:val="0054093E"/>
    <w:rsid w:val="00560DDA"/>
    <w:rsid w:val="0056272B"/>
    <w:rsid w:val="00577944"/>
    <w:rsid w:val="00586C06"/>
    <w:rsid w:val="005C0B8E"/>
    <w:rsid w:val="005D0B3F"/>
    <w:rsid w:val="006045D3"/>
    <w:rsid w:val="006176A8"/>
    <w:rsid w:val="00636E45"/>
    <w:rsid w:val="006518C4"/>
    <w:rsid w:val="00656B56"/>
    <w:rsid w:val="0066076B"/>
    <w:rsid w:val="0066649B"/>
    <w:rsid w:val="006A0571"/>
    <w:rsid w:val="006A51FF"/>
    <w:rsid w:val="006B39B3"/>
    <w:rsid w:val="006D07F6"/>
    <w:rsid w:val="006E6496"/>
    <w:rsid w:val="006F2778"/>
    <w:rsid w:val="0071400A"/>
    <w:rsid w:val="00723F50"/>
    <w:rsid w:val="007433F7"/>
    <w:rsid w:val="0074515A"/>
    <w:rsid w:val="00764C47"/>
    <w:rsid w:val="007D6022"/>
    <w:rsid w:val="00827C48"/>
    <w:rsid w:val="00860DD2"/>
    <w:rsid w:val="008B2101"/>
    <w:rsid w:val="008E1767"/>
    <w:rsid w:val="00901B24"/>
    <w:rsid w:val="00915772"/>
    <w:rsid w:val="009265F1"/>
    <w:rsid w:val="00945878"/>
    <w:rsid w:val="00947E04"/>
    <w:rsid w:val="0096484C"/>
    <w:rsid w:val="0097316C"/>
    <w:rsid w:val="00975292"/>
    <w:rsid w:val="009B0B6B"/>
    <w:rsid w:val="009B39DE"/>
    <w:rsid w:val="009C651F"/>
    <w:rsid w:val="00A02977"/>
    <w:rsid w:val="00A21D01"/>
    <w:rsid w:val="00A44BA4"/>
    <w:rsid w:val="00A56408"/>
    <w:rsid w:val="00A72ED5"/>
    <w:rsid w:val="00A82783"/>
    <w:rsid w:val="00AA4467"/>
    <w:rsid w:val="00AB579E"/>
    <w:rsid w:val="00AD6EC7"/>
    <w:rsid w:val="00AF6018"/>
    <w:rsid w:val="00B3783F"/>
    <w:rsid w:val="00B822F2"/>
    <w:rsid w:val="00BD667F"/>
    <w:rsid w:val="00C35E25"/>
    <w:rsid w:val="00C44095"/>
    <w:rsid w:val="00C51D85"/>
    <w:rsid w:val="00CA4569"/>
    <w:rsid w:val="00CC2EBB"/>
    <w:rsid w:val="00CD3EBA"/>
    <w:rsid w:val="00CD6B60"/>
    <w:rsid w:val="00CE5EE1"/>
    <w:rsid w:val="00D15D1A"/>
    <w:rsid w:val="00D17DF1"/>
    <w:rsid w:val="00D26499"/>
    <w:rsid w:val="00D56EFD"/>
    <w:rsid w:val="00D77682"/>
    <w:rsid w:val="00D82158"/>
    <w:rsid w:val="00D909A8"/>
    <w:rsid w:val="00DA3A64"/>
    <w:rsid w:val="00DD3F8E"/>
    <w:rsid w:val="00DE02DF"/>
    <w:rsid w:val="00DE55C4"/>
    <w:rsid w:val="00DE7893"/>
    <w:rsid w:val="00DF5F91"/>
    <w:rsid w:val="00E37F8B"/>
    <w:rsid w:val="00E83A0B"/>
    <w:rsid w:val="00E90C41"/>
    <w:rsid w:val="00EA0622"/>
    <w:rsid w:val="00EE4D14"/>
    <w:rsid w:val="00F2011A"/>
    <w:rsid w:val="00F75F58"/>
    <w:rsid w:val="00F823A8"/>
    <w:rsid w:val="00FA2FE3"/>
    <w:rsid w:val="00FD4CDF"/>
    <w:rsid w:val="00FE5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AE5508"/>
  <w15:docId w15:val="{5078EB28-CE87-467A-811C-A3A211D6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sz w:val="19"/>
        <w:szCs w:val="19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6076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bilgi">
    <w:name w:val="altbilgi"/>
    <w:basedOn w:val="Normal"/>
    <w:link w:val="AltbilgiKarakteri"/>
    <w:uiPriority w:val="19"/>
    <w:unhideWhenUsed/>
    <w:pPr>
      <w:spacing w:after="0" w:line="240" w:lineRule="auto"/>
    </w:pPr>
  </w:style>
  <w:style w:type="character" w:customStyle="1" w:styleId="AltbilgiKarakteri">
    <w:name w:val="Altbilgi Karakteri"/>
    <w:basedOn w:val="VarsaylanParagrafYazTipi"/>
    <w:link w:val="altbilgi"/>
    <w:uiPriority w:val="19"/>
  </w:style>
  <w:style w:type="character" w:customStyle="1" w:styleId="YerTutucuMetin">
    <w:name w:val="Yer Tutucu Metin"/>
    <w:basedOn w:val="VarsaylanParagrafYazTipi"/>
    <w:uiPriority w:val="99"/>
    <w:semiHidden/>
    <w:rPr>
      <w:color w:val="808080"/>
    </w:rPr>
  </w:style>
  <w:style w:type="table" w:styleId="TabloKlavuzu">
    <w:name w:val="Table Grid"/>
    <w:basedOn w:val="NormalTablo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">
    <w:name w:val="üstbilgi"/>
    <w:basedOn w:val="Normal"/>
    <w:link w:val="stbilgiKarakteri"/>
    <w:uiPriority w:val="1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Karakteri">
    <w:name w:val="Üstbilgi Karakteri"/>
    <w:basedOn w:val="VarsaylanParagrafYazTipi"/>
    <w:link w:val="stbilgi"/>
    <w:uiPriority w:val="19"/>
  </w:style>
  <w:style w:type="paragraph" w:styleId="AralkYok">
    <w:name w:val="No Spacing"/>
    <w:link w:val="AralkYokChar"/>
    <w:uiPriority w:val="1"/>
    <w:qFormat/>
    <w:pPr>
      <w:spacing w:after="0" w:line="264" w:lineRule="auto"/>
    </w:pPr>
  </w:style>
  <w:style w:type="paragraph" w:customStyle="1" w:styleId="Ad">
    <w:name w:val="Ad"/>
    <w:basedOn w:val="Normal"/>
    <w:uiPriority w:val="2"/>
    <w:qFormat/>
    <w:pPr>
      <w:spacing w:after="0" w:line="216" w:lineRule="auto"/>
    </w:pPr>
    <w:rPr>
      <w:rFonts w:asciiTheme="majorHAnsi" w:eastAsiaTheme="majorEastAsia" w:hAnsiTheme="majorHAnsi" w:cstheme="majorBidi"/>
      <w:color w:val="374C80" w:themeColor="accent1" w:themeShade="BF"/>
      <w:sz w:val="28"/>
      <w:szCs w:val="28"/>
    </w:rPr>
  </w:style>
  <w:style w:type="paragraph" w:styleId="Tarih">
    <w:name w:val="Date"/>
    <w:basedOn w:val="Normal"/>
    <w:next w:val="Normal"/>
    <w:link w:val="TarihChar"/>
    <w:uiPriority w:val="2"/>
    <w:unhideWhenUsed/>
    <w:pPr>
      <w:spacing w:after="400"/>
    </w:pPr>
  </w:style>
  <w:style w:type="character" w:customStyle="1" w:styleId="TarihChar">
    <w:name w:val="Tarih Char"/>
    <w:basedOn w:val="VarsaylanParagrafYazTipi"/>
    <w:link w:val="Tarih"/>
    <w:uiPriority w:val="2"/>
  </w:style>
  <w:style w:type="paragraph" w:customStyle="1" w:styleId="letiimBilgisi">
    <w:name w:val="İletişim Bilgisi"/>
    <w:basedOn w:val="Normal"/>
    <w:uiPriority w:val="2"/>
    <w:qFormat/>
    <w:pPr>
      <w:spacing w:after="480"/>
      <w:contextualSpacing/>
    </w:pPr>
  </w:style>
  <w:style w:type="paragraph" w:styleId="Kapan">
    <w:name w:val="Closing"/>
    <w:basedOn w:val="Normal"/>
    <w:link w:val="KapanChar"/>
    <w:uiPriority w:val="2"/>
    <w:unhideWhenUsed/>
    <w:qFormat/>
    <w:pPr>
      <w:spacing w:before="600" w:after="800"/>
    </w:pPr>
  </w:style>
  <w:style w:type="character" w:customStyle="1" w:styleId="KapanChar">
    <w:name w:val="Kapanış Char"/>
    <w:basedOn w:val="VarsaylanParagrafYazTipi"/>
    <w:link w:val="Kapan"/>
    <w:uiPriority w:val="2"/>
  </w:style>
  <w:style w:type="paragraph" w:styleId="mza">
    <w:name w:val="Signature"/>
    <w:basedOn w:val="Normal"/>
    <w:link w:val="mzaChar"/>
    <w:uiPriority w:val="2"/>
    <w:unhideWhenUsed/>
    <w:qFormat/>
    <w:pPr>
      <w:spacing w:after="600"/>
    </w:pPr>
  </w:style>
  <w:style w:type="character" w:customStyle="1" w:styleId="mzaChar">
    <w:name w:val="İmza Char"/>
    <w:basedOn w:val="VarsaylanParagrafYazTipi"/>
    <w:link w:val="mza"/>
    <w:uiPriority w:val="2"/>
  </w:style>
  <w:style w:type="character" w:styleId="YerTutucuMetni">
    <w:name w:val="Placeholder Text"/>
    <w:basedOn w:val="VarsaylanParagrafYazTipi"/>
    <w:uiPriority w:val="99"/>
    <w:semiHidden/>
    <w:rsid w:val="00901B24"/>
    <w:rPr>
      <w:color w:val="808080"/>
    </w:rPr>
  </w:style>
  <w:style w:type="character" w:customStyle="1" w:styleId="AralkYokChar">
    <w:name w:val="Aralık Yok Char"/>
    <w:basedOn w:val="VarsaylanParagrafYazTipi"/>
    <w:link w:val="AralkYok"/>
    <w:uiPriority w:val="1"/>
    <w:rsid w:val="00477C20"/>
  </w:style>
  <w:style w:type="paragraph" w:styleId="stBilgi0">
    <w:name w:val="header"/>
    <w:basedOn w:val="Normal"/>
    <w:link w:val="stBilgiChar"/>
    <w:uiPriority w:val="2"/>
    <w:unhideWhenUsed/>
    <w:rsid w:val="0047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0"/>
    <w:uiPriority w:val="2"/>
    <w:rsid w:val="00477C20"/>
  </w:style>
  <w:style w:type="paragraph" w:styleId="AltBilgi0">
    <w:name w:val="footer"/>
    <w:basedOn w:val="Normal"/>
    <w:link w:val="AltBilgiChar"/>
    <w:uiPriority w:val="2"/>
    <w:unhideWhenUsed/>
    <w:rsid w:val="0047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0"/>
    <w:uiPriority w:val="2"/>
    <w:rsid w:val="00477C20"/>
  </w:style>
  <w:style w:type="character" w:customStyle="1" w:styleId="apple-converted-space">
    <w:name w:val="apple-converted-space"/>
    <w:basedOn w:val="VarsaylanParagrafYazTipi"/>
    <w:rsid w:val="00477C20"/>
  </w:style>
  <w:style w:type="character" w:styleId="Vurgu">
    <w:name w:val="Emphasis"/>
    <w:basedOn w:val="VarsaylanParagrafYazTipi"/>
    <w:uiPriority w:val="20"/>
    <w:qFormat/>
    <w:rsid w:val="00477C20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62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66076B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  <w:lang w:val="tr-TR" w:eastAsia="tr-TR"/>
    </w:rPr>
  </w:style>
  <w:style w:type="paragraph" w:styleId="ListeParagraf">
    <w:name w:val="List Paragraph"/>
    <w:basedOn w:val="Normal"/>
    <w:uiPriority w:val="34"/>
    <w:qFormat/>
    <w:rsid w:val="0066076B"/>
    <w:pPr>
      <w:spacing w:after="160" w:line="259" w:lineRule="auto"/>
      <w:ind w:left="720"/>
      <w:contextualSpacing/>
    </w:pPr>
    <w:rPr>
      <w:color w:val="auto"/>
      <w:sz w:val="22"/>
      <w:szCs w:val="22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4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14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0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9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nur.tepegoz.DIB\AppData\Roaming\Microsoft\&#350;ablonlar\&#304;&#351;%20mektubu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62E083AE55B4061B546EF457A5FC6F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A1E93C-F634-4B07-A59C-27FFD5595DED}"/>
      </w:docPartPr>
      <w:docPartBody>
        <w:p w:rsidR="007315DF" w:rsidRDefault="00DD45ED">
          <w:pPr>
            <w:pStyle w:val="262E083AE55B4061B546EF457A5FC6F2"/>
          </w:pPr>
          <w:r w:rsidRPr="00901B24">
            <w:t>[Adınız]</w:t>
          </w:r>
        </w:p>
      </w:docPartBody>
    </w:docPart>
    <w:docPart>
      <w:docPartPr>
        <w:name w:val="3660B24B710D495F98211E793CAA898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7D88B23-DC66-474D-9D4C-74EDB7EC5048}"/>
      </w:docPartPr>
      <w:docPartBody>
        <w:p w:rsidR="007315DF" w:rsidRDefault="00DD45ED" w:rsidP="00DD45ED">
          <w:pPr>
            <w:pStyle w:val="3660B24B710D495F98211E793CAA8988"/>
          </w:pPr>
          <w:r w:rsidRPr="00901B24">
            <w:t>[Tarih Seçmek için Burayı Tıklatın]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A2"/>
    <w:family w:val="swiss"/>
    <w:pitch w:val="variable"/>
    <w:sig w:usb0="E0002EFF" w:usb1="C000785B" w:usb2="00000009" w:usb3="00000000" w:csb0="000001FF" w:csb1="00000000"/>
  </w:font>
  <w:font w:name="Book Antiqua">
    <w:altName w:val="Times New Roman"/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D45ED"/>
    <w:rsid w:val="001065C1"/>
    <w:rsid w:val="0018044B"/>
    <w:rsid w:val="00194B81"/>
    <w:rsid w:val="002653B7"/>
    <w:rsid w:val="00277645"/>
    <w:rsid w:val="002A72EF"/>
    <w:rsid w:val="002B4292"/>
    <w:rsid w:val="002D6574"/>
    <w:rsid w:val="003D4965"/>
    <w:rsid w:val="00410044"/>
    <w:rsid w:val="00425D78"/>
    <w:rsid w:val="004776A3"/>
    <w:rsid w:val="004F4707"/>
    <w:rsid w:val="00555926"/>
    <w:rsid w:val="005D3248"/>
    <w:rsid w:val="005F6CDD"/>
    <w:rsid w:val="005F7900"/>
    <w:rsid w:val="00641C52"/>
    <w:rsid w:val="006A0993"/>
    <w:rsid w:val="006E7D8C"/>
    <w:rsid w:val="007315DF"/>
    <w:rsid w:val="00812C2F"/>
    <w:rsid w:val="00853493"/>
    <w:rsid w:val="00861F83"/>
    <w:rsid w:val="00903919"/>
    <w:rsid w:val="00BD6675"/>
    <w:rsid w:val="00C30BB4"/>
    <w:rsid w:val="00C60D13"/>
    <w:rsid w:val="00CC2191"/>
    <w:rsid w:val="00CD315A"/>
    <w:rsid w:val="00CD760C"/>
    <w:rsid w:val="00D739DA"/>
    <w:rsid w:val="00D8481C"/>
    <w:rsid w:val="00DD45ED"/>
    <w:rsid w:val="00DF2F3D"/>
    <w:rsid w:val="00DF5AC6"/>
    <w:rsid w:val="00E71046"/>
    <w:rsid w:val="00EC3B5C"/>
    <w:rsid w:val="00F004EB"/>
    <w:rsid w:val="00F223C5"/>
    <w:rsid w:val="00F75DE5"/>
    <w:rsid w:val="00FB1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496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F157B5E6407540BEA40D28F1FB52474E">
    <w:name w:val="F157B5E6407540BEA40D28F1FB52474E"/>
    <w:rsid w:val="003D4965"/>
  </w:style>
  <w:style w:type="paragraph" w:customStyle="1" w:styleId="10B69645C68943209CA9BBA3D69716A1">
    <w:name w:val="10B69645C68943209CA9BBA3D69716A1"/>
    <w:rsid w:val="003D4965"/>
  </w:style>
  <w:style w:type="paragraph" w:customStyle="1" w:styleId="64DECDEFB79348C0A4493A3E931C01A3">
    <w:name w:val="64DECDEFB79348C0A4493A3E931C01A3"/>
    <w:rsid w:val="003D4965"/>
  </w:style>
  <w:style w:type="paragraph" w:customStyle="1" w:styleId="C28B504F130146E5B68574CDA36B0B02">
    <w:name w:val="C28B504F130146E5B68574CDA36B0B02"/>
    <w:rsid w:val="003D4965"/>
  </w:style>
  <w:style w:type="paragraph" w:customStyle="1" w:styleId="262E083AE55B4061B546EF457A5FC6F2">
    <w:name w:val="262E083AE55B4061B546EF457A5FC6F2"/>
    <w:rsid w:val="003D4965"/>
  </w:style>
  <w:style w:type="paragraph" w:customStyle="1" w:styleId="9A4BF2685CFD4CE2B245365EAF589DE7">
    <w:name w:val="9A4BF2685CFD4CE2B245365EAF589DE7"/>
    <w:rsid w:val="003D4965"/>
  </w:style>
  <w:style w:type="paragraph" w:customStyle="1" w:styleId="3660B24B710D495F98211E793CAA8988">
    <w:name w:val="3660B24B710D495F98211E793CAA8988"/>
    <w:rsid w:val="00DD45ED"/>
  </w:style>
  <w:style w:type="character" w:styleId="YerTutucuMetni">
    <w:name w:val="Placeholder Text"/>
    <w:basedOn w:val="VarsaylanParagrafYazTipi"/>
    <w:uiPriority w:val="99"/>
    <w:semiHidden/>
    <w:rsid w:val="00DD45ED"/>
    <w:rPr>
      <w:color w:val="808080"/>
    </w:rPr>
  </w:style>
  <w:style w:type="paragraph" w:customStyle="1" w:styleId="CA0628D028FA469B970ED9F85F17B31B">
    <w:name w:val="CA0628D028FA469B970ED9F85F17B31B"/>
    <w:rsid w:val="006A0993"/>
  </w:style>
  <w:style w:type="paragraph" w:customStyle="1" w:styleId="CABADA09AF6A445EB2EAC57ABA9C8A07">
    <w:name w:val="CABADA09AF6A445EB2EAC57ABA9C8A07"/>
    <w:rsid w:val="006A0993"/>
  </w:style>
  <w:style w:type="paragraph" w:customStyle="1" w:styleId="3C34402C250447BB8CEBE09D4E898766">
    <w:name w:val="3C34402C250447BB8CEBE09D4E898766"/>
    <w:rsid w:val="005D32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1686B-DAFB-4DC4-8777-D7C1B4ABBA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36165-8582-4C74-AC6B-E1B617EC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mektubu</Template>
  <TotalTime>12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Letterhead (Sales stripes)</vt:lpstr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(Sales stripes)</dc:title>
  <dc:creator>ÇEMİŞGEZEK MESLEK YÜKSEKOKULU MÜDÜRLÜĞÜ</dc:creator>
  <cp:lastModifiedBy>Windows Kullanıcısı</cp:lastModifiedBy>
  <cp:revision>13</cp:revision>
  <cp:lastPrinted>2018-10-18T12:21:00Z</cp:lastPrinted>
  <dcterms:created xsi:type="dcterms:W3CDTF">2017-11-09T11:36:00Z</dcterms:created>
  <dcterms:modified xsi:type="dcterms:W3CDTF">2024-11-26T05:43:00Z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TC029011649991</vt:lpwstr>
  </property>
</Properties>
</file>